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3"/>
        <w:gridCol w:w="5908"/>
      </w:tblGrid>
      <w:tr w:rsidR="00F05A3C" w:rsidRPr="00F05A3C" w14:paraId="0173E3D0" w14:textId="77777777" w:rsidTr="00BD27F2">
        <w:tc>
          <w:tcPr>
            <w:tcW w:w="2124" w:type="pct"/>
            <w:shd w:val="clear" w:color="auto" w:fill="auto"/>
          </w:tcPr>
          <w:p w14:paraId="10BD1187" w14:textId="77777777" w:rsidR="00F05A3C" w:rsidRPr="009C09F1" w:rsidRDefault="004E3AA7" w:rsidP="00830792">
            <w:pPr>
              <w:tabs>
                <w:tab w:val="left" w:pos="2640"/>
                <w:tab w:val="center" w:pos="4513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noProof/>
              </w:rPr>
              <w:drawing>
                <wp:inline distT="0" distB="0" distL="0" distR="0" wp14:anchorId="463DB4A9" wp14:editId="48489907">
                  <wp:extent cx="1514901" cy="671308"/>
                  <wp:effectExtent l="0" t="0" r="9525" b="0"/>
                  <wp:docPr id="2" name="Picture 2" descr="C:\Users\Liz.Murdoch\AppData\Local\Microsoft\Windows\Temporary Internet Files\Content.Outlook\QZ6APZ2C\PRESS_BCH_Logo_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z.Murdoch\AppData\Local\Microsoft\Windows\Temporary Internet Files\Content.Outlook\QZ6APZ2C\PRESS_BCH_Logo_Colo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0" t="23844" r="11401" b="25590"/>
                          <a:stretch/>
                        </pic:blipFill>
                        <pic:spPr bwMode="auto">
                          <a:xfrm>
                            <a:off x="0" y="0"/>
                            <a:ext cx="1526848" cy="67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pct"/>
            <w:shd w:val="clear" w:color="auto" w:fill="3B5CAD"/>
            <w:vAlign w:val="center"/>
          </w:tcPr>
          <w:p w14:paraId="40561034" w14:textId="77777777" w:rsidR="00F05A3C" w:rsidRPr="009C09F1" w:rsidRDefault="00F05A3C" w:rsidP="00274E04">
            <w:pPr>
              <w:spacing w:before="120" w:after="120" w:line="240" w:lineRule="auto"/>
              <w:ind w:right="113"/>
              <w:jc w:val="right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9C09F1"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bidi="th-TH"/>
              </w:rPr>
              <w:t>Position Description</w:t>
            </w:r>
          </w:p>
          <w:sdt>
            <w:sdtP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bidi="th-TH"/>
              </w:rPr>
              <w:id w:val="-818107385"/>
              <w:placeholder>
                <w:docPart w:val="FE0D0453DDBA40CB9D1374AEEA28E27B"/>
              </w:placeholder>
            </w:sdtPr>
            <w:sdtEndPr/>
            <w:sdtContent>
              <w:p w14:paraId="40B88284" w14:textId="40B833C0" w:rsidR="00F05A3C" w:rsidRPr="00F05A3C" w:rsidRDefault="002A77A5" w:rsidP="00274E04">
                <w:pPr>
                  <w:spacing w:before="120" w:after="120" w:line="240" w:lineRule="auto"/>
                  <w:ind w:right="113"/>
                  <w:jc w:val="right"/>
                  <w:rPr>
                    <w:rFonts w:ascii="Arial" w:hAnsi="Arial" w:cs="Arial"/>
                    <w:sz w:val="20"/>
                    <w:szCs w:val="20"/>
                    <w:lang w:bidi="th-TH"/>
                  </w:rPr>
                </w:pPr>
                <w:r>
                  <w:rPr>
                    <w:rFonts w:ascii="Arial" w:hAnsi="Arial" w:cs="Arial"/>
                    <w:b/>
                    <w:bCs/>
                    <w:color w:val="FFFFFF"/>
                    <w:sz w:val="28"/>
                    <w:szCs w:val="28"/>
                    <w:lang w:bidi="th-TH"/>
                  </w:rPr>
                  <w:t>Palliative Care CNC</w:t>
                </w:r>
              </w:p>
            </w:sdtContent>
          </w:sdt>
        </w:tc>
      </w:tr>
      <w:tr w:rsidR="00CE4253" w:rsidRPr="00F05A3C" w14:paraId="0654834E" w14:textId="77777777" w:rsidTr="00BD27F2">
        <w:tc>
          <w:tcPr>
            <w:tcW w:w="5000" w:type="pct"/>
            <w:gridSpan w:val="2"/>
          </w:tcPr>
          <w:p w14:paraId="55F75E94" w14:textId="77777777" w:rsidR="003873DB" w:rsidRPr="008358DF" w:rsidRDefault="003873DB" w:rsidP="003873DB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sz w:val="20"/>
                <w:szCs w:val="20"/>
              </w:rPr>
              <w:t>Mission Statement</w:t>
            </w:r>
          </w:p>
          <w:p w14:paraId="0DF44091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sz w:val="20"/>
                <w:szCs w:val="20"/>
              </w:rPr>
              <w:t>Bellarine Community Health – Strategic Directions 2018 -2022</w:t>
            </w:r>
          </w:p>
          <w:p w14:paraId="6E5DAFB9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sz w:val="20"/>
                <w:szCs w:val="20"/>
              </w:rPr>
              <w:t>VISION</w:t>
            </w:r>
          </w:p>
          <w:p w14:paraId="1B2B3D20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sz w:val="20"/>
                <w:szCs w:val="20"/>
              </w:rPr>
              <w:t>Bellarine Community Health will be the leader in primary health services in Victoria.</w:t>
            </w:r>
          </w:p>
          <w:p w14:paraId="64D4C446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sz w:val="20"/>
                <w:szCs w:val="20"/>
              </w:rPr>
              <w:t>MISSION</w:t>
            </w:r>
          </w:p>
          <w:p w14:paraId="517A8E7D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sz w:val="20"/>
                <w:szCs w:val="20"/>
              </w:rPr>
              <w:t>Bellarine Community Health delivers a broad scope of health services and wellbeing programs for all people in our diverse communities.</w:t>
            </w:r>
          </w:p>
          <w:p w14:paraId="65B9422D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2CA05A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sz w:val="20"/>
                <w:szCs w:val="20"/>
              </w:rPr>
              <w:t>VALUES &amp; BEHAVIOURS</w:t>
            </w:r>
          </w:p>
          <w:p w14:paraId="3E1054AB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Community First: </w:t>
            </w:r>
            <w:r w:rsidRPr="008358DF">
              <w:rPr>
                <w:rFonts w:ascii="Arial" w:hAnsi="Arial" w:cs="Arial"/>
                <w:sz w:val="20"/>
                <w:szCs w:val="20"/>
              </w:rPr>
              <w:t>We work with our diverse communities to deliver what matters and what makes a difference.  We make decisions with empathy and recognise that our communities are at the core of every decision we make.</w:t>
            </w:r>
          </w:p>
          <w:p w14:paraId="138CF1E6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sz w:val="20"/>
                <w:szCs w:val="20"/>
              </w:rPr>
              <w:t>A positive and inclusive environment</w:t>
            </w:r>
            <w:r w:rsidRPr="008358DF">
              <w:rPr>
                <w:rFonts w:ascii="Arial" w:hAnsi="Arial" w:cs="Arial"/>
                <w:sz w:val="20"/>
                <w:szCs w:val="20"/>
              </w:rPr>
              <w:t>: We respect, care, support, nurture, empower, and help each other. We promote a creative, open and safe inclusive environment. Everyone is encouraged to explore opportunities, share ideas, enjoy themselves, excel in their personal development and achieve high levels of personal satisfaction.</w:t>
            </w:r>
          </w:p>
          <w:p w14:paraId="2128CCDD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Excellence: </w:t>
            </w:r>
            <w:r w:rsidRPr="008358DF">
              <w:rPr>
                <w:rFonts w:ascii="Arial" w:hAnsi="Arial" w:cs="Arial"/>
                <w:sz w:val="20"/>
                <w:szCs w:val="20"/>
              </w:rPr>
              <w:t xml:space="preserve">We take pride in delivering services and programs that exceed client, carer, and community expectations. We continually improve what we do, aim for professional excellence and deliver person centred outcomes. </w:t>
            </w:r>
          </w:p>
          <w:p w14:paraId="3547F8A0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Leadership: </w:t>
            </w:r>
            <w:r w:rsidRPr="008358DF">
              <w:rPr>
                <w:rFonts w:ascii="Arial" w:hAnsi="Arial" w:cs="Arial"/>
                <w:sz w:val="20"/>
                <w:szCs w:val="20"/>
              </w:rPr>
              <w:t xml:space="preserve">We are all leaders in the achievement of our vision, mission, strategic objectives, and our organisational values. We work together, using our skills and knowledge to identify and meet the challenges. </w:t>
            </w:r>
          </w:p>
          <w:p w14:paraId="2519F0C3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Integrity: </w:t>
            </w:r>
            <w:r w:rsidRPr="008358DF">
              <w:rPr>
                <w:rFonts w:ascii="Arial" w:hAnsi="Arial" w:cs="Arial"/>
                <w:sz w:val="20"/>
                <w:szCs w:val="20"/>
              </w:rPr>
              <w:t>We are honest and transparent. We share our knowledge, say what we believe, and do what we say. We listen and respond. We take responsibility, individually and as a team.</w:t>
            </w:r>
          </w:p>
          <w:p w14:paraId="6F362C1F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0C47A5D0" w14:textId="77777777" w:rsidR="003873DB" w:rsidRPr="008358DF" w:rsidRDefault="003873DB" w:rsidP="003873DB">
            <w:pPr>
              <w:keepNext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sz w:val="20"/>
                <w:szCs w:val="20"/>
              </w:rPr>
              <w:t>STRATEGIC DIRECTIONS</w:t>
            </w:r>
          </w:p>
          <w:p w14:paraId="33B0DC7A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Strategic Objective One - SERVICES &amp; PROGRAMS        </w:t>
            </w:r>
          </w:p>
          <w:p w14:paraId="23070BD7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color w:val="000000"/>
                <w:sz w:val="20"/>
                <w:szCs w:val="20"/>
              </w:rPr>
              <w:t>Create and extend services and programs which are designed, delivered and responsive to our changing and diverse communities</w:t>
            </w:r>
          </w:p>
          <w:p w14:paraId="605DF093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EE31D75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Strategic Objective Two - COMMUNITY</w:t>
            </w:r>
          </w:p>
          <w:p w14:paraId="39EDD41E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58DF">
              <w:rPr>
                <w:rFonts w:ascii="Arial" w:hAnsi="Arial" w:cs="Arial"/>
                <w:color w:val="000000"/>
                <w:sz w:val="20"/>
                <w:szCs w:val="20"/>
              </w:rPr>
              <w:t>Increase inclusive participation and community empowerment, and facilitate two-way awareness between BCH and our diverse communities</w:t>
            </w:r>
          </w:p>
          <w:p w14:paraId="73EF48BB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DC612DD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Strategic Objective Three - STAFF &amp; VOLUNTEERS </w:t>
            </w:r>
          </w:p>
          <w:p w14:paraId="72CE7589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58DF">
              <w:rPr>
                <w:rFonts w:ascii="Arial" w:hAnsi="Arial" w:cs="Arial"/>
                <w:color w:val="000000"/>
                <w:sz w:val="20"/>
                <w:szCs w:val="20"/>
              </w:rPr>
              <w:t xml:space="preserve">Ensure the best mix of staff &amp; volunteers, with the right culture, right skills, and right numbers, as we grow our services &amp; programs </w:t>
            </w:r>
          </w:p>
          <w:p w14:paraId="757FED05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7B4DA84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Strategic Objective Four - QUALITY &amp; SAFETY                </w:t>
            </w:r>
          </w:p>
          <w:p w14:paraId="002FE3FB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58DF">
              <w:rPr>
                <w:rFonts w:ascii="Arial" w:hAnsi="Arial" w:cs="Arial"/>
                <w:color w:val="000000"/>
                <w:sz w:val="20"/>
                <w:szCs w:val="20"/>
              </w:rPr>
              <w:t>Ensure that all our services and programs are excellent</w:t>
            </w:r>
          </w:p>
          <w:p w14:paraId="4849C87C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19D0EA5" w14:textId="77777777" w:rsidR="003873DB" w:rsidRPr="008358DF" w:rsidRDefault="003873DB" w:rsidP="003873D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358D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Strategic Objective Five - STRATEGIC FINANCES</w:t>
            </w:r>
          </w:p>
          <w:p w14:paraId="1147B0C0" w14:textId="77777777" w:rsidR="00CE4253" w:rsidRPr="00F05A3C" w:rsidRDefault="003873DB" w:rsidP="003873DB">
            <w:pPr>
              <w:pStyle w:val="ListParagraph"/>
              <w:numPr>
                <w:ilvl w:val="0"/>
                <w:numId w:val="23"/>
              </w:numPr>
              <w:spacing w:before="20" w:line="240" w:lineRule="auto"/>
              <w:ind w:left="426" w:hanging="142"/>
              <w:contextualSpacing w:val="0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 w:rsidRPr="008358DF">
              <w:rPr>
                <w:rFonts w:ascii="Arial" w:hAnsi="Arial" w:cs="Arial"/>
                <w:color w:val="000000"/>
                <w:sz w:val="20"/>
                <w:szCs w:val="20"/>
              </w:rPr>
              <w:t>Ensure BCH is financially viable and sustainable for the future through exploring funding opportunities.</w:t>
            </w:r>
          </w:p>
        </w:tc>
      </w:tr>
    </w:tbl>
    <w:p w14:paraId="733DFABC" w14:textId="77777777" w:rsidR="006F7218" w:rsidRPr="009C09F1" w:rsidRDefault="006F7218" w:rsidP="00830792">
      <w:pPr>
        <w:spacing w:before="120" w:after="120" w:line="240" w:lineRule="auto"/>
        <w:jc w:val="center"/>
        <w:rPr>
          <w:rFonts w:ascii="Arial" w:hAnsi="Arial" w:cs="Arial"/>
          <w:b/>
          <w:bCs/>
          <w:color w:val="FFFFFF"/>
          <w:sz w:val="24"/>
          <w:szCs w:val="20"/>
          <w:lang w:bidi="th-TH"/>
        </w:rPr>
        <w:sectPr w:rsidR="006F7218" w:rsidRPr="009C09F1" w:rsidSect="00E523B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1077" w:bottom="851" w:left="1077" w:header="709" w:footer="544" w:gutter="0"/>
          <w:cols w:space="708"/>
          <w:docGrid w:linePitch="360"/>
        </w:sectPr>
      </w:pPr>
    </w:p>
    <w:tbl>
      <w:tblPr>
        <w:tblW w:w="5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4"/>
        <w:gridCol w:w="8191"/>
      </w:tblGrid>
      <w:tr w:rsidR="00CE4253" w:rsidRPr="00F05A3C" w14:paraId="5693A05F" w14:textId="77777777" w:rsidTr="00BD27F2">
        <w:tc>
          <w:tcPr>
            <w:tcW w:w="5000" w:type="pct"/>
            <w:gridSpan w:val="2"/>
            <w:shd w:val="clear" w:color="auto" w:fill="3B5CAD"/>
          </w:tcPr>
          <w:p w14:paraId="2BC8EF5D" w14:textId="77777777" w:rsidR="00CE4253" w:rsidRPr="00F05A3C" w:rsidRDefault="00CE4253" w:rsidP="0083079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9C09F1">
              <w:rPr>
                <w:rFonts w:ascii="Arial" w:hAnsi="Arial" w:cs="Arial"/>
                <w:b/>
                <w:bCs/>
                <w:color w:val="FFFFFF"/>
                <w:sz w:val="24"/>
                <w:szCs w:val="20"/>
                <w:lang w:bidi="th-TH"/>
              </w:rPr>
              <w:t>Position Information</w:t>
            </w:r>
          </w:p>
        </w:tc>
      </w:tr>
      <w:tr w:rsidR="00CE4253" w:rsidRPr="00F05A3C" w14:paraId="62487DA4" w14:textId="77777777" w:rsidTr="00BD27F2">
        <w:tc>
          <w:tcPr>
            <w:tcW w:w="1018" w:type="pct"/>
            <w:shd w:val="clear" w:color="auto" w:fill="B4C2E6"/>
          </w:tcPr>
          <w:p w14:paraId="787C3154" w14:textId="77777777" w:rsidR="00CE4253" w:rsidRPr="00E523B5" w:rsidRDefault="00CE4253" w:rsidP="005108E9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Position</w:t>
            </w:r>
          </w:p>
          <w:p w14:paraId="4F7D5508" w14:textId="77777777" w:rsidR="00CE4253" w:rsidRPr="00E523B5" w:rsidRDefault="00CE4253" w:rsidP="005108E9">
            <w:pPr>
              <w:spacing w:before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Objective</w:t>
            </w:r>
            <w:r w:rsid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:</w:t>
            </w:r>
          </w:p>
        </w:tc>
        <w:tc>
          <w:tcPr>
            <w:tcW w:w="3982" w:type="pct"/>
          </w:tcPr>
          <w:p w14:paraId="1633F4F1" w14:textId="31A1D16E" w:rsidR="00CE4253" w:rsidRPr="00E523B5" w:rsidRDefault="00B516C2" w:rsidP="005108E9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B516C2">
              <w:rPr>
                <w:rFonts w:ascii="Arial" w:eastAsia="Arial" w:hAnsi="Arial" w:cs="Arial"/>
                <w:sz w:val="20"/>
                <w:lang w:bidi="en-AU"/>
              </w:rPr>
              <w:t xml:space="preserve">The </w:t>
            </w:r>
            <w:r w:rsidR="000F3418">
              <w:rPr>
                <w:rFonts w:ascii="Arial" w:eastAsia="Arial" w:hAnsi="Arial" w:cs="Arial"/>
                <w:sz w:val="20"/>
                <w:lang w:bidi="en-AU"/>
              </w:rPr>
              <w:t xml:space="preserve">Palliative Care </w:t>
            </w:r>
            <w:r w:rsidRPr="00B516C2">
              <w:rPr>
                <w:rFonts w:ascii="Arial" w:eastAsia="Arial" w:hAnsi="Arial" w:cs="Arial"/>
                <w:sz w:val="20"/>
                <w:lang w:bidi="en-AU"/>
              </w:rPr>
              <w:t xml:space="preserve">CNC </w:t>
            </w:r>
            <w:r w:rsidR="00D231AF">
              <w:rPr>
                <w:rFonts w:ascii="Arial" w:eastAsia="Arial" w:hAnsi="Arial" w:cs="Arial"/>
                <w:sz w:val="20"/>
                <w:lang w:bidi="en-AU"/>
              </w:rPr>
              <w:t xml:space="preserve">is responsible for ensuring </w:t>
            </w:r>
            <w:r w:rsidR="00947600">
              <w:rPr>
                <w:rFonts w:ascii="Arial" w:eastAsia="Arial" w:hAnsi="Arial" w:cs="Arial"/>
                <w:sz w:val="20"/>
                <w:lang w:bidi="en-AU"/>
              </w:rPr>
              <w:t xml:space="preserve">high quality palliative care services are delivered to </w:t>
            </w:r>
            <w:r w:rsidR="005F1810">
              <w:rPr>
                <w:rFonts w:ascii="Arial" w:eastAsia="Arial" w:hAnsi="Arial" w:cs="Arial"/>
                <w:sz w:val="20"/>
                <w:lang w:bidi="en-AU"/>
              </w:rPr>
              <w:t>clients of the palliative care service</w:t>
            </w:r>
            <w:r w:rsidR="00DC439D">
              <w:rPr>
                <w:rFonts w:ascii="Arial" w:eastAsia="Arial" w:hAnsi="Arial" w:cs="Arial"/>
                <w:sz w:val="20"/>
                <w:lang w:bidi="en-AU"/>
              </w:rPr>
              <w:t>.  The Palliative Care CNC</w:t>
            </w:r>
            <w:r w:rsidR="00F41A08">
              <w:rPr>
                <w:rFonts w:ascii="Arial" w:eastAsia="Arial" w:hAnsi="Arial" w:cs="Arial"/>
                <w:sz w:val="20"/>
                <w:lang w:bidi="en-AU"/>
              </w:rPr>
              <w:t xml:space="preserve"> </w:t>
            </w:r>
            <w:r w:rsidR="00DC439D">
              <w:rPr>
                <w:rFonts w:ascii="Arial" w:eastAsia="Arial" w:hAnsi="Arial" w:cs="Arial"/>
                <w:sz w:val="20"/>
                <w:lang w:bidi="en-AU"/>
              </w:rPr>
              <w:t>is responsible for</w:t>
            </w:r>
            <w:r w:rsidR="00312E67">
              <w:rPr>
                <w:rFonts w:ascii="Arial" w:eastAsia="Arial" w:hAnsi="Arial" w:cs="Arial"/>
                <w:sz w:val="20"/>
                <w:lang w:bidi="en-AU"/>
              </w:rPr>
              <w:t xml:space="preserve"> </w:t>
            </w:r>
            <w:r w:rsidRPr="00B516C2">
              <w:rPr>
                <w:rFonts w:ascii="Arial" w:eastAsia="Arial" w:hAnsi="Arial" w:cs="Arial"/>
                <w:sz w:val="20"/>
                <w:lang w:bidi="en-AU"/>
              </w:rPr>
              <w:t>clinical leadership, support and education to Palliative Care Nurses, Community Nurses and others whilst facilitating an interdisciplinary team approach for client</w:t>
            </w:r>
            <w:r w:rsidRPr="00B516C2">
              <w:rPr>
                <w:rFonts w:ascii="Arial" w:eastAsia="Arial" w:hAnsi="Arial" w:cs="Arial"/>
                <w:spacing w:val="-1"/>
                <w:sz w:val="20"/>
                <w:lang w:bidi="en-AU"/>
              </w:rPr>
              <w:t xml:space="preserve"> </w:t>
            </w:r>
            <w:r w:rsidRPr="00B516C2">
              <w:rPr>
                <w:rFonts w:ascii="Arial" w:eastAsia="Arial" w:hAnsi="Arial" w:cs="Arial"/>
                <w:sz w:val="20"/>
                <w:lang w:bidi="en-AU"/>
              </w:rPr>
              <w:t>care.</w:t>
            </w:r>
          </w:p>
        </w:tc>
      </w:tr>
      <w:tr w:rsidR="00CE4253" w:rsidRPr="00F05A3C" w14:paraId="68165E98" w14:textId="77777777" w:rsidTr="00BD27F2">
        <w:tc>
          <w:tcPr>
            <w:tcW w:w="1018" w:type="pct"/>
            <w:shd w:val="clear" w:color="auto" w:fill="B4C2E6"/>
          </w:tcPr>
          <w:p w14:paraId="1208F058" w14:textId="77777777" w:rsidR="00CE4253" w:rsidRPr="00E523B5" w:rsidRDefault="00CE4253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Reports to:</w:t>
            </w:r>
          </w:p>
          <w:p w14:paraId="7BF92BCB" w14:textId="77777777" w:rsidR="00CC5340" w:rsidRPr="00E523B5" w:rsidRDefault="00CC5340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lastRenderedPageBreak/>
              <w:t>Direct reports</w:t>
            </w:r>
            <w:r w:rsid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:</w:t>
            </w:r>
          </w:p>
        </w:tc>
        <w:tc>
          <w:tcPr>
            <w:tcW w:w="3982" w:type="pct"/>
          </w:tcPr>
          <w:p w14:paraId="2112040F" w14:textId="1AC26016" w:rsidR="00CE4253" w:rsidRPr="00E523B5" w:rsidRDefault="00D618A3" w:rsidP="00C16284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lang w:bidi="en-AU"/>
              </w:rPr>
              <w:lastRenderedPageBreak/>
              <w:t>Executive Director, Adult &amp; Aged Services</w:t>
            </w:r>
          </w:p>
          <w:p w14:paraId="4B3269EC" w14:textId="627F53CF" w:rsidR="00CC5340" w:rsidRPr="00E523B5" w:rsidRDefault="00CF72B1" w:rsidP="00C16284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Palliative Care Registered Nurses</w:t>
            </w:r>
          </w:p>
        </w:tc>
      </w:tr>
      <w:tr w:rsidR="00CE4253" w:rsidRPr="00F05A3C" w14:paraId="612557F2" w14:textId="77777777" w:rsidTr="00BD27F2">
        <w:tc>
          <w:tcPr>
            <w:tcW w:w="1018" w:type="pct"/>
            <w:shd w:val="clear" w:color="auto" w:fill="B4C2E6"/>
          </w:tcPr>
          <w:p w14:paraId="3D37E195" w14:textId="77777777" w:rsidR="00CE4253" w:rsidRPr="00E523B5" w:rsidRDefault="00CE4253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lastRenderedPageBreak/>
              <w:t>Program</w:t>
            </w:r>
            <w:r w:rsid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:</w:t>
            </w:r>
          </w:p>
        </w:tc>
        <w:tc>
          <w:tcPr>
            <w:tcW w:w="3982" w:type="pct"/>
          </w:tcPr>
          <w:p w14:paraId="23D5EE57" w14:textId="6300D4D4" w:rsidR="00CE4253" w:rsidRPr="00E523B5" w:rsidRDefault="00BA6081" w:rsidP="00830792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Adult &amp; Aged Services</w:t>
            </w:r>
          </w:p>
        </w:tc>
      </w:tr>
      <w:tr w:rsidR="00CE4253" w:rsidRPr="00F05A3C" w14:paraId="38C8C6D9" w14:textId="77777777" w:rsidTr="00BD27F2">
        <w:tc>
          <w:tcPr>
            <w:tcW w:w="1018" w:type="pct"/>
            <w:shd w:val="clear" w:color="auto" w:fill="B4C2E6"/>
          </w:tcPr>
          <w:p w14:paraId="70ABBEAB" w14:textId="77777777" w:rsidR="00CE4253" w:rsidRPr="00E523B5" w:rsidRDefault="00CE4253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Location</w:t>
            </w:r>
            <w:r w:rsid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:</w:t>
            </w:r>
          </w:p>
        </w:tc>
        <w:tc>
          <w:tcPr>
            <w:tcW w:w="3982" w:type="pct"/>
          </w:tcPr>
          <w:p w14:paraId="07BEAB92" w14:textId="77777777" w:rsidR="00CE4253" w:rsidRPr="00E523B5" w:rsidRDefault="00AB3BAA" w:rsidP="00D94D67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 wor</w:t>
            </w:r>
            <w:r w:rsidR="00763CCE" w:rsidRPr="00E523B5">
              <w:rPr>
                <w:rFonts w:ascii="Arial" w:hAnsi="Arial" w:cs="Arial"/>
                <w:sz w:val="20"/>
                <w:szCs w:val="20"/>
              </w:rPr>
              <w:t>k a</w:t>
            </w:r>
            <w:r w:rsidR="00E42972" w:rsidRPr="00E523B5">
              <w:rPr>
                <w:rFonts w:ascii="Arial" w:hAnsi="Arial" w:cs="Arial"/>
                <w:sz w:val="20"/>
                <w:szCs w:val="20"/>
              </w:rPr>
              <w:t xml:space="preserve">cross </w:t>
            </w:r>
            <w:r w:rsidR="00CE4253" w:rsidRPr="00E523B5">
              <w:rPr>
                <w:rFonts w:ascii="Arial" w:hAnsi="Arial" w:cs="Arial"/>
                <w:sz w:val="20"/>
                <w:szCs w:val="20"/>
              </w:rPr>
              <w:t>Be</w:t>
            </w:r>
            <w:r w:rsidR="00763CCE" w:rsidRPr="00E523B5">
              <w:rPr>
                <w:rFonts w:ascii="Arial" w:hAnsi="Arial" w:cs="Arial"/>
                <w:sz w:val="20"/>
                <w:szCs w:val="20"/>
              </w:rPr>
              <w:t xml:space="preserve">llarine Community Health sites </w:t>
            </w:r>
          </w:p>
        </w:tc>
      </w:tr>
      <w:tr w:rsidR="00CE4253" w:rsidRPr="00F05A3C" w14:paraId="370CB17E" w14:textId="77777777" w:rsidTr="00BD27F2">
        <w:tc>
          <w:tcPr>
            <w:tcW w:w="1018" w:type="pct"/>
            <w:shd w:val="clear" w:color="auto" w:fill="B4C2E6"/>
          </w:tcPr>
          <w:p w14:paraId="09813F43" w14:textId="77777777" w:rsidR="00CE4253" w:rsidRPr="00E523B5" w:rsidRDefault="00E51F77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Award</w:t>
            </w:r>
            <w:r w:rsid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:</w:t>
            </w:r>
          </w:p>
        </w:tc>
        <w:tc>
          <w:tcPr>
            <w:tcW w:w="3982" w:type="pct"/>
          </w:tcPr>
          <w:p w14:paraId="3E64AB4E" w14:textId="5A06AA48" w:rsidR="00CE4253" w:rsidRPr="00E523B5" w:rsidRDefault="00F23CAF" w:rsidP="00830792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F23CAF">
              <w:rPr>
                <w:rFonts w:ascii="Arial" w:eastAsia="Arial" w:hAnsi="Arial" w:cs="Arial"/>
                <w:sz w:val="20"/>
                <w:lang w:bidi="en-AU"/>
              </w:rPr>
              <w:t>NURSES AND MIDWIVES (VICTORIAN PUBLIC SECTOR) (SINGLE INTEREST EMPLOYERS) ENTERPRISE AGREEMENT 2016-2020.</w:t>
            </w:r>
          </w:p>
        </w:tc>
      </w:tr>
      <w:tr w:rsidR="005108E9" w:rsidRPr="00F05A3C" w14:paraId="7D98E964" w14:textId="77777777" w:rsidTr="00BD27F2">
        <w:tc>
          <w:tcPr>
            <w:tcW w:w="1018" w:type="pct"/>
            <w:shd w:val="clear" w:color="auto" w:fill="B4C2E6"/>
          </w:tcPr>
          <w:p w14:paraId="7D0206A9" w14:textId="77777777" w:rsidR="005108E9" w:rsidRPr="00E523B5" w:rsidRDefault="005108E9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Employment Status:</w:t>
            </w:r>
          </w:p>
        </w:tc>
        <w:tc>
          <w:tcPr>
            <w:tcW w:w="3982" w:type="pct"/>
          </w:tcPr>
          <w:p w14:paraId="51C68412" w14:textId="3ADF4478" w:rsidR="005108E9" w:rsidRDefault="00421461" w:rsidP="00830792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Full time, ongoing</w:t>
            </w:r>
            <w:r w:rsidR="005108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7C577FC" w14:textId="6893A16A" w:rsidR="005108E9" w:rsidRDefault="005108E9" w:rsidP="005108E9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Probation Period: </w:t>
            </w:r>
            <w:r w:rsidR="00F23CAF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months</w:t>
            </w:r>
          </w:p>
        </w:tc>
      </w:tr>
      <w:tr w:rsidR="00CE4253" w:rsidRPr="00F05A3C" w14:paraId="3D51EA62" w14:textId="77777777" w:rsidTr="00BD27F2">
        <w:tc>
          <w:tcPr>
            <w:tcW w:w="1018" w:type="pct"/>
            <w:shd w:val="clear" w:color="auto" w:fill="B4C2E6"/>
          </w:tcPr>
          <w:p w14:paraId="6E3EA247" w14:textId="77777777" w:rsidR="00CE4253" w:rsidRPr="00E523B5" w:rsidRDefault="00CE4253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Remuneration</w:t>
            </w:r>
            <w:r w:rsidR="00763CCE" w:rsidRP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 xml:space="preserve"> and benefits</w:t>
            </w:r>
            <w:r w:rsidR="00E523B5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:</w:t>
            </w:r>
          </w:p>
        </w:tc>
        <w:tc>
          <w:tcPr>
            <w:tcW w:w="3982" w:type="pct"/>
          </w:tcPr>
          <w:p w14:paraId="1D7DCB82" w14:textId="77777777" w:rsidR="00305F2B" w:rsidRPr="00E523B5" w:rsidRDefault="00CE4253" w:rsidP="00763CC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523B5">
              <w:rPr>
                <w:rFonts w:ascii="Arial" w:hAnsi="Arial" w:cs="Arial"/>
                <w:sz w:val="20"/>
                <w:szCs w:val="20"/>
              </w:rPr>
              <w:t xml:space="preserve">Access to </w:t>
            </w:r>
            <w:r w:rsidR="00763CCE" w:rsidRPr="00E523B5">
              <w:rPr>
                <w:rFonts w:ascii="Arial" w:hAnsi="Arial" w:cs="Arial"/>
                <w:sz w:val="20"/>
                <w:szCs w:val="20"/>
              </w:rPr>
              <w:t xml:space="preserve">excellent </w:t>
            </w:r>
            <w:r w:rsidRPr="00E523B5">
              <w:rPr>
                <w:rFonts w:ascii="Arial" w:hAnsi="Arial" w:cs="Arial"/>
                <w:sz w:val="20"/>
                <w:szCs w:val="20"/>
              </w:rPr>
              <w:t>salary packaging provisions</w:t>
            </w:r>
            <w:r w:rsidR="00763CCE" w:rsidRPr="00E523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27135" w:rsidRPr="00E523B5">
              <w:rPr>
                <w:rFonts w:ascii="Arial" w:hAnsi="Arial" w:cs="Arial"/>
                <w:sz w:val="20"/>
                <w:szCs w:val="20"/>
              </w:rPr>
              <w:t xml:space="preserve">Employer </w:t>
            </w:r>
            <w:r w:rsidR="00447C36" w:rsidRPr="00E523B5">
              <w:rPr>
                <w:rFonts w:ascii="Arial" w:hAnsi="Arial" w:cs="Arial"/>
                <w:sz w:val="20"/>
                <w:szCs w:val="20"/>
              </w:rPr>
              <w:t>Superannuation</w:t>
            </w:r>
            <w:r w:rsidR="00763CCE" w:rsidRPr="00E523B5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E523B5">
              <w:rPr>
                <w:rFonts w:ascii="Arial" w:hAnsi="Arial" w:cs="Arial"/>
                <w:sz w:val="20"/>
                <w:szCs w:val="20"/>
              </w:rPr>
              <w:t>9</w:t>
            </w:r>
            <w:r w:rsidR="00BF15CC" w:rsidRPr="00E523B5">
              <w:rPr>
                <w:rFonts w:ascii="Arial" w:hAnsi="Arial" w:cs="Arial"/>
                <w:sz w:val="20"/>
                <w:szCs w:val="20"/>
              </w:rPr>
              <w:t>.5</w:t>
            </w:r>
            <w:r w:rsidRPr="00E523B5">
              <w:rPr>
                <w:rFonts w:ascii="Arial" w:hAnsi="Arial" w:cs="Arial"/>
                <w:sz w:val="20"/>
                <w:szCs w:val="20"/>
              </w:rPr>
              <w:t xml:space="preserve">% </w:t>
            </w:r>
          </w:p>
          <w:p w14:paraId="7DF50F1E" w14:textId="77777777" w:rsidR="00763CCE" w:rsidRPr="00E523B5" w:rsidRDefault="00E523B5" w:rsidP="00763CC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bidi="th-TH"/>
              </w:rPr>
            </w:pPr>
            <w:r>
              <w:rPr>
                <w:rFonts w:ascii="Arial" w:hAnsi="Arial" w:cs="Arial"/>
                <w:sz w:val="20"/>
                <w:szCs w:val="20"/>
              </w:rPr>
              <w:t>Employee Health and Wellbeing P</w:t>
            </w:r>
            <w:r w:rsidR="00763CCE" w:rsidRPr="00E523B5">
              <w:rPr>
                <w:rFonts w:ascii="Arial" w:hAnsi="Arial" w:cs="Arial"/>
                <w:sz w:val="20"/>
                <w:szCs w:val="20"/>
              </w:rPr>
              <w:t>rogram</w:t>
            </w:r>
          </w:p>
        </w:tc>
      </w:tr>
      <w:tr w:rsidR="00E523B5" w:rsidRPr="00F05A3C" w14:paraId="37B17CE0" w14:textId="77777777" w:rsidTr="00BD27F2">
        <w:tc>
          <w:tcPr>
            <w:tcW w:w="1018" w:type="pct"/>
            <w:shd w:val="clear" w:color="auto" w:fill="B4C2E6"/>
          </w:tcPr>
          <w:p w14:paraId="0A998E71" w14:textId="77777777" w:rsidR="00E523B5" w:rsidRPr="00E523B5" w:rsidRDefault="00274E04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Mandatory Requirements:</w:t>
            </w:r>
          </w:p>
        </w:tc>
        <w:tc>
          <w:tcPr>
            <w:tcW w:w="3982" w:type="pct"/>
          </w:tcPr>
          <w:p w14:paraId="3FFA3A8D" w14:textId="77777777" w:rsidR="00E523B5" w:rsidRPr="00E523B5" w:rsidRDefault="00E523B5" w:rsidP="00E523B5">
            <w:pPr>
              <w:spacing w:before="60" w:after="80" w:line="240" w:lineRule="auto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Bellarine Community Health expects all applicants to </w:t>
            </w:r>
            <w:r w:rsidR="00274E04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present evidence of the following:</w:t>
            </w:r>
          </w:p>
          <w:p w14:paraId="7DA50138" w14:textId="77777777" w:rsidR="00BC7B2D" w:rsidRDefault="00E523B5" w:rsidP="00E523B5">
            <w:pPr>
              <w:pStyle w:val="ListParagraph"/>
              <w:numPr>
                <w:ilvl w:val="0"/>
                <w:numId w:val="23"/>
              </w:numPr>
              <w:spacing w:before="60" w:after="80" w:line="240" w:lineRule="auto"/>
              <w:ind w:left="284" w:hanging="284"/>
              <w:contextualSpacing w:val="0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 w:rsidRPr="00BC7B2D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Current Working </w:t>
            </w:r>
            <w:proofErr w:type="gramStart"/>
            <w:r w:rsidRPr="00BC7B2D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With</w:t>
            </w:r>
            <w:proofErr w:type="gramEnd"/>
            <w:r w:rsidRPr="00BC7B2D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 Children’s check </w:t>
            </w:r>
          </w:p>
          <w:p w14:paraId="3E2CC4EB" w14:textId="77777777" w:rsidR="00E523B5" w:rsidRPr="00BC7B2D" w:rsidRDefault="00E523B5" w:rsidP="00E523B5">
            <w:pPr>
              <w:pStyle w:val="ListParagraph"/>
              <w:numPr>
                <w:ilvl w:val="0"/>
                <w:numId w:val="23"/>
              </w:numPr>
              <w:spacing w:before="60" w:after="80" w:line="240" w:lineRule="auto"/>
              <w:ind w:left="284" w:hanging="284"/>
              <w:contextualSpacing w:val="0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 w:rsidRPr="00BC7B2D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Current Police Check (within 12 months from date of application).</w:t>
            </w:r>
          </w:p>
          <w:p w14:paraId="568B43B6" w14:textId="77777777" w:rsidR="00E523B5" w:rsidRPr="00274E04" w:rsidRDefault="00E523B5" w:rsidP="00274E04">
            <w:pPr>
              <w:pStyle w:val="ListParagraph"/>
              <w:numPr>
                <w:ilvl w:val="0"/>
                <w:numId w:val="23"/>
              </w:numPr>
              <w:spacing w:before="60" w:after="80" w:line="240" w:lineRule="auto"/>
              <w:ind w:left="284" w:hanging="284"/>
              <w:contextualSpacing w:val="0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 w:rsidRPr="00E523B5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A current Victorian Drivers License.</w:t>
            </w:r>
          </w:p>
        </w:tc>
      </w:tr>
    </w:tbl>
    <w:p w14:paraId="2F107C76" w14:textId="77777777" w:rsidR="00F75929" w:rsidRDefault="00F75929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8178"/>
      </w:tblGrid>
      <w:tr w:rsidR="00763CCE" w:rsidRPr="00F05A3C" w14:paraId="1E0FB668" w14:textId="77777777" w:rsidTr="00BD27F2">
        <w:tc>
          <w:tcPr>
            <w:tcW w:w="5000" w:type="pct"/>
            <w:gridSpan w:val="2"/>
            <w:shd w:val="clear" w:color="auto" w:fill="3B5CAD"/>
          </w:tcPr>
          <w:p w14:paraId="2683819A" w14:textId="77777777" w:rsidR="00763CCE" w:rsidRPr="00F05A3C" w:rsidRDefault="00E523B5" w:rsidP="00763CC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>
              <w:br w:type="page"/>
            </w:r>
            <w:r w:rsidR="00FE5821" w:rsidRPr="009C09F1">
              <w:rPr>
                <w:rFonts w:ascii="Arial" w:hAnsi="Arial" w:cs="Arial"/>
                <w:b/>
                <w:bCs/>
                <w:color w:val="FFFFFF"/>
                <w:sz w:val="24"/>
                <w:szCs w:val="20"/>
                <w:lang w:bidi="th-TH"/>
              </w:rPr>
              <w:t>Organisational Requirements</w:t>
            </w:r>
          </w:p>
        </w:tc>
      </w:tr>
      <w:tr w:rsidR="008E4164" w:rsidRPr="00F05A3C" w14:paraId="517F025F" w14:textId="77777777" w:rsidTr="00BD27F2">
        <w:tc>
          <w:tcPr>
            <w:tcW w:w="1019" w:type="pct"/>
            <w:shd w:val="clear" w:color="auto" w:fill="B4C2E6"/>
          </w:tcPr>
          <w:p w14:paraId="5BD575DE" w14:textId="77777777" w:rsidR="008E4164" w:rsidRPr="00F05A3C" w:rsidRDefault="008E4164" w:rsidP="00763CC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Diversity</w:t>
            </w:r>
          </w:p>
        </w:tc>
        <w:tc>
          <w:tcPr>
            <w:tcW w:w="3981" w:type="pct"/>
          </w:tcPr>
          <w:p w14:paraId="2717A76F" w14:textId="77777777" w:rsidR="008E4164" w:rsidRPr="00BC7B2D" w:rsidRDefault="008E4164" w:rsidP="00F85459">
            <w:pPr>
              <w:pStyle w:val="ListParagraph"/>
              <w:numPr>
                <w:ilvl w:val="0"/>
                <w:numId w:val="23"/>
              </w:numPr>
              <w:spacing w:before="60" w:after="80" w:line="240" w:lineRule="auto"/>
              <w:ind w:left="284" w:hanging="284"/>
              <w:contextualSpacing w:val="0"/>
              <w:rPr>
                <w:rFonts w:ascii="Arial" w:hAnsi="Arial" w:cs="Arial"/>
                <w:color w:val="00B0F0"/>
                <w:spacing w:val="1"/>
                <w:sz w:val="20"/>
                <w:szCs w:val="20"/>
                <w:lang w:val="en-US" w:eastAsia="en-US"/>
              </w:rPr>
            </w:pPr>
            <w:r w:rsidRPr="009E69AF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Commit to providing a safe and welcoming health service for everyone</w:t>
            </w:r>
          </w:p>
        </w:tc>
      </w:tr>
      <w:tr w:rsidR="008E4164" w:rsidRPr="00F05A3C" w14:paraId="3081FBDD" w14:textId="77777777" w:rsidTr="00BD27F2">
        <w:tc>
          <w:tcPr>
            <w:tcW w:w="1019" w:type="pct"/>
            <w:shd w:val="clear" w:color="auto" w:fill="B4C2E6"/>
          </w:tcPr>
          <w:p w14:paraId="108AE76F" w14:textId="77777777" w:rsidR="008E4164" w:rsidRPr="00F05A3C" w:rsidRDefault="008E4164" w:rsidP="00763CC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sz w:val="20"/>
                <w:szCs w:val="20"/>
                <w:lang w:bidi="th-TH"/>
              </w:rPr>
              <w:t>Child safety</w:t>
            </w:r>
          </w:p>
        </w:tc>
        <w:tc>
          <w:tcPr>
            <w:tcW w:w="3981" w:type="pct"/>
          </w:tcPr>
          <w:p w14:paraId="3BDD3689" w14:textId="77777777" w:rsidR="008E4164" w:rsidRPr="00BC7B2D" w:rsidRDefault="008E4164" w:rsidP="00F85459">
            <w:pPr>
              <w:pStyle w:val="ListParagraph"/>
              <w:numPr>
                <w:ilvl w:val="0"/>
                <w:numId w:val="23"/>
              </w:numPr>
              <w:spacing w:before="60" w:after="80" w:line="240" w:lineRule="auto"/>
              <w:ind w:left="284" w:hanging="284"/>
              <w:contextualSpacing w:val="0"/>
              <w:rPr>
                <w:rFonts w:ascii="Arial" w:hAnsi="Arial" w:cs="Arial"/>
                <w:color w:val="00B0F0"/>
                <w:spacing w:val="1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Commit</w:t>
            </w:r>
            <w:r w:rsidRPr="00E523B5">
              <w:rPr>
                <w:rFonts w:ascii="Arial" w:hAnsi="Arial" w:cs="Arial"/>
                <w:sz w:val="20"/>
                <w:szCs w:val="20"/>
              </w:rPr>
              <w:t xml:space="preserve"> to protect children and reduce any opportuni</w:t>
            </w:r>
            <w:r>
              <w:rPr>
                <w:rFonts w:ascii="Arial" w:hAnsi="Arial" w:cs="Arial"/>
                <w:sz w:val="20"/>
                <w:szCs w:val="20"/>
              </w:rPr>
              <w:t>ties for abuse or harm to occur</w:t>
            </w:r>
          </w:p>
        </w:tc>
      </w:tr>
      <w:tr w:rsidR="008E4164" w:rsidRPr="00F05A3C" w14:paraId="31156F83" w14:textId="77777777" w:rsidTr="00BD27F2">
        <w:tc>
          <w:tcPr>
            <w:tcW w:w="1019" w:type="pct"/>
            <w:shd w:val="clear" w:color="auto" w:fill="B4C2E6"/>
          </w:tcPr>
          <w:p w14:paraId="05A81BD0" w14:textId="77777777" w:rsidR="008E4164" w:rsidRPr="00F05A3C" w:rsidRDefault="008E4164" w:rsidP="00763CC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Consumer engagement</w:t>
            </w:r>
          </w:p>
        </w:tc>
        <w:tc>
          <w:tcPr>
            <w:tcW w:w="3981" w:type="pct"/>
          </w:tcPr>
          <w:p w14:paraId="1D3FBBD4" w14:textId="77777777" w:rsidR="008E4164" w:rsidRPr="00BC7B2D" w:rsidRDefault="008E4164" w:rsidP="008E4164">
            <w:pPr>
              <w:pStyle w:val="ListParagraph"/>
              <w:numPr>
                <w:ilvl w:val="0"/>
                <w:numId w:val="23"/>
              </w:numPr>
              <w:spacing w:before="60" w:after="80" w:line="240" w:lineRule="auto"/>
              <w:ind w:left="284" w:hanging="284"/>
              <w:contextualSpacing w:val="0"/>
              <w:rPr>
                <w:rFonts w:ascii="Arial" w:hAnsi="Arial" w:cs="Arial"/>
                <w:color w:val="00B0F0"/>
                <w:spacing w:val="1"/>
                <w:sz w:val="20"/>
                <w:szCs w:val="20"/>
                <w:lang w:val="en-US" w:eastAsia="en-US"/>
              </w:rPr>
            </w:pPr>
            <w:r w:rsidRPr="00E523B5">
              <w:rPr>
                <w:rFonts w:ascii="Arial" w:hAnsi="Arial" w:cs="Arial"/>
                <w:sz w:val="20"/>
                <w:szCs w:val="20"/>
              </w:rPr>
              <w:t xml:space="preserve">Seek and facilitate consumer and community participation to ensure the healthcare we deliver is safe, high quality and meets the </w:t>
            </w:r>
            <w:r>
              <w:rPr>
                <w:rFonts w:ascii="Arial" w:hAnsi="Arial" w:cs="Arial"/>
                <w:sz w:val="20"/>
                <w:szCs w:val="20"/>
              </w:rPr>
              <w:t>needs and preferences of our diverse communities</w:t>
            </w:r>
          </w:p>
        </w:tc>
      </w:tr>
      <w:tr w:rsidR="008E4164" w:rsidRPr="00F05A3C" w14:paraId="4B7B23B7" w14:textId="77777777" w:rsidTr="00BD27F2">
        <w:tc>
          <w:tcPr>
            <w:tcW w:w="1019" w:type="pct"/>
            <w:shd w:val="clear" w:color="auto" w:fill="B4C2E6"/>
          </w:tcPr>
          <w:p w14:paraId="1E63B09C" w14:textId="0A7BFE87" w:rsidR="008E4164" w:rsidRPr="00F05A3C" w:rsidRDefault="008E4164" w:rsidP="00763CC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A0AD6">
              <w:rPr>
                <w:rFonts w:ascii="Arial" w:hAnsi="Arial" w:cs="Arial"/>
                <w:b/>
                <w:sz w:val="20"/>
                <w:szCs w:val="20"/>
              </w:rPr>
              <w:t>Person/family Centred Approach to service provision, health promotion action and access to information.</w:t>
            </w:r>
          </w:p>
        </w:tc>
        <w:tc>
          <w:tcPr>
            <w:tcW w:w="3981" w:type="pct"/>
          </w:tcPr>
          <w:p w14:paraId="717B171A" w14:textId="77777777" w:rsidR="008E4164" w:rsidRPr="009E69AF" w:rsidRDefault="008E4164" w:rsidP="00B9322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E69AF">
              <w:rPr>
                <w:rFonts w:ascii="Arial" w:hAnsi="Arial" w:cs="Arial"/>
                <w:sz w:val="20"/>
                <w:szCs w:val="20"/>
              </w:rPr>
              <w:t>Identify, strengthen capacity and address any barriers that prevent a consumer maximising their independence and choice in de</w:t>
            </w:r>
            <w:r w:rsidR="00CD307E" w:rsidRPr="009E69AF">
              <w:rPr>
                <w:rFonts w:ascii="Arial" w:hAnsi="Arial" w:cs="Arial"/>
                <w:sz w:val="20"/>
                <w:szCs w:val="20"/>
              </w:rPr>
              <w:t xml:space="preserve">cision making about the way their </w:t>
            </w:r>
            <w:r w:rsidRPr="009E69AF">
              <w:rPr>
                <w:rFonts w:ascii="Arial" w:hAnsi="Arial" w:cs="Arial"/>
                <w:sz w:val="20"/>
                <w:szCs w:val="20"/>
              </w:rPr>
              <w:t xml:space="preserve">services are delivered. </w:t>
            </w:r>
          </w:p>
          <w:p w14:paraId="1A3236C2" w14:textId="641B6845" w:rsidR="008E4164" w:rsidRPr="009E69AF" w:rsidRDefault="008E4164" w:rsidP="00B9322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E69AF">
              <w:rPr>
                <w:rFonts w:ascii="Arial" w:hAnsi="Arial" w:cs="Arial"/>
                <w:sz w:val="20"/>
                <w:szCs w:val="20"/>
              </w:rPr>
              <w:t>Actively seek opportunities to engage with clients and where appropriate (their families) that will enable them and the community to be autonomous including:</w:t>
            </w:r>
          </w:p>
          <w:p w14:paraId="136B8320" w14:textId="77777777" w:rsidR="008E4164" w:rsidRPr="009E69AF" w:rsidRDefault="008E4164" w:rsidP="00B93222">
            <w:pPr>
              <w:numPr>
                <w:ilvl w:val="0"/>
                <w:numId w:val="25"/>
              </w:numPr>
              <w:shd w:val="clear" w:color="auto" w:fill="FFFFFF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9E69AF">
              <w:rPr>
                <w:rFonts w:ascii="Arial" w:eastAsia="Times New Roman" w:hAnsi="Arial" w:cs="Arial"/>
                <w:sz w:val="20"/>
                <w:szCs w:val="20"/>
              </w:rPr>
              <w:t xml:space="preserve">building on strengths and goals to maximise independence and individual capabilities in decision making </w:t>
            </w:r>
          </w:p>
          <w:p w14:paraId="1E922384" w14:textId="77777777" w:rsidR="008E4164" w:rsidRPr="009E69AF" w:rsidRDefault="008E4164" w:rsidP="00B93222">
            <w:pPr>
              <w:numPr>
                <w:ilvl w:val="0"/>
                <w:numId w:val="25"/>
              </w:numPr>
              <w:spacing w:after="0"/>
              <w:contextualSpacing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9E69AF">
              <w:rPr>
                <w:rFonts w:ascii="Arial" w:eastAsia="Times New Roman" w:hAnsi="Arial" w:cs="Arial"/>
                <w:sz w:val="20"/>
                <w:szCs w:val="20"/>
              </w:rPr>
              <w:t>provide a voice in the management of their own health and wellbeing</w:t>
            </w:r>
          </w:p>
          <w:p w14:paraId="67693DF7" w14:textId="77777777" w:rsidR="008E4164" w:rsidRPr="009E69AF" w:rsidRDefault="00CD307E" w:rsidP="009E69AF">
            <w:pPr>
              <w:numPr>
                <w:ilvl w:val="0"/>
                <w:numId w:val="25"/>
              </w:numPr>
              <w:spacing w:after="0"/>
              <w:contextualSpacing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 w:rsidRPr="009E69AF">
              <w:rPr>
                <w:rFonts w:ascii="Arial" w:eastAsia="Times New Roman" w:hAnsi="Arial" w:cs="Arial"/>
                <w:sz w:val="20"/>
                <w:szCs w:val="20"/>
              </w:rPr>
              <w:t>look for ways to improve the health of diverse communities</w:t>
            </w:r>
          </w:p>
        </w:tc>
      </w:tr>
      <w:tr w:rsidR="008E4164" w:rsidRPr="00F05A3C" w14:paraId="32024B54" w14:textId="77777777" w:rsidTr="00BD27F2">
        <w:tc>
          <w:tcPr>
            <w:tcW w:w="1019" w:type="pct"/>
            <w:shd w:val="clear" w:color="auto" w:fill="B4C2E6"/>
          </w:tcPr>
          <w:p w14:paraId="4E160E67" w14:textId="77777777" w:rsidR="008E4164" w:rsidRPr="00F05A3C" w:rsidRDefault="008E4164" w:rsidP="00763CC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Occupational Health and Safety (OH&amp;S)</w:t>
            </w:r>
          </w:p>
        </w:tc>
        <w:tc>
          <w:tcPr>
            <w:tcW w:w="3981" w:type="pct"/>
          </w:tcPr>
          <w:p w14:paraId="17455945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Participate in the development and implementation of OH&amp;S plans for their area of responsibility.</w:t>
            </w:r>
          </w:p>
          <w:p w14:paraId="5A7E5B92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Actively consult with staff directly or through health and safety representatives as appropriate in relation to OH&amp;S matters.</w:t>
            </w:r>
          </w:p>
          <w:p w14:paraId="3C8BD006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Actively supervise and monitor employees, volunteers and contractors to ensure they are working safely.</w:t>
            </w:r>
          </w:p>
          <w:p w14:paraId="5AB843CE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Hold staff accountable for their OH&amp;S responsibilities as documented in position descriptions and monitor their OH&amp;S performance.</w:t>
            </w:r>
          </w:p>
          <w:p w14:paraId="6A0E1691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Ensure all employees, contractors and volunteers supervised are inducted and receive regular training and relevant information to work safely.</w:t>
            </w:r>
          </w:p>
          <w:p w14:paraId="3984A59F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Actively resolve OH&amp;S issues as they arise and report any issues to the Executive Management that cannot be resolved at the supervisory level.</w:t>
            </w:r>
          </w:p>
          <w:p w14:paraId="30D2A2A6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Actively monitor the workplace through workplace inspections and hazard reports to determine the presence of hazards and take or recommend corrective action.</w:t>
            </w:r>
          </w:p>
          <w:p w14:paraId="1BB684A3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Report, record and investigate incidents and take or recommend corrective action.</w:t>
            </w:r>
          </w:p>
          <w:p w14:paraId="440B1BE2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 xml:space="preserve">Monitor, review and report to the Executive Management OH&amp;S performance for their area of responsibility. </w:t>
            </w:r>
          </w:p>
          <w:p w14:paraId="79398F8E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lastRenderedPageBreak/>
              <w:t>Review and action internal and external OH&amp;S reports.</w:t>
            </w:r>
          </w:p>
          <w:p w14:paraId="30452E5A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Initiate actions to improve OH&amp;S, actively participate in the OH&amp;S management program and promote a culture of safety.</w:t>
            </w:r>
          </w:p>
          <w:p w14:paraId="690FFE98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44" w:hanging="284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Actively support employees involved in a return to work program.</w:t>
            </w:r>
          </w:p>
          <w:p w14:paraId="25A70D7F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09" w:hanging="283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Identify strategic and operational risks</w:t>
            </w:r>
          </w:p>
          <w:p w14:paraId="14BD99C8" w14:textId="77777777" w:rsidR="003C2113" w:rsidRPr="008B501E" w:rsidRDefault="003C2113" w:rsidP="003C2113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09" w:hanging="283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Monitor organisational risks and approve expenditure where necessary to control identified risks</w:t>
            </w:r>
          </w:p>
          <w:p w14:paraId="48431A54" w14:textId="77777777" w:rsidR="009E69AF" w:rsidRDefault="003C2113" w:rsidP="008B6F85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709" w:hanging="283"/>
              <w:rPr>
                <w:rFonts w:ascii="Arial" w:hAnsi="Arial" w:cs="Arial"/>
                <w:sz w:val="20"/>
                <w:szCs w:val="20"/>
              </w:rPr>
            </w:pPr>
            <w:r w:rsidRPr="008B501E">
              <w:rPr>
                <w:rFonts w:ascii="Arial" w:hAnsi="Arial" w:cs="Arial"/>
                <w:sz w:val="20"/>
                <w:szCs w:val="20"/>
              </w:rPr>
              <w:t>Comply with treatment plans designed to control identified risks</w:t>
            </w:r>
          </w:p>
          <w:p w14:paraId="3F3366FA" w14:textId="6B341629" w:rsidR="008B6F85" w:rsidRPr="008B6F85" w:rsidRDefault="008B6F85" w:rsidP="008B6F85">
            <w:pPr>
              <w:shd w:val="clear" w:color="auto" w:fill="FFFFFF"/>
              <w:spacing w:after="0" w:line="240" w:lineRule="auto"/>
              <w:ind w:left="709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10AC6F" w14:textId="77777777" w:rsidR="00F75929" w:rsidRDefault="00F75929" w:rsidP="00C76561">
      <w:pPr>
        <w:spacing w:before="120" w:after="120" w:line="240" w:lineRule="auto"/>
        <w:rPr>
          <w:rFonts w:ascii="Arial" w:hAnsi="Arial" w:cs="Arial"/>
          <w:b/>
          <w:bCs/>
          <w:sz w:val="20"/>
          <w:szCs w:val="20"/>
          <w:lang w:bidi="th-TH"/>
        </w:rPr>
        <w:sectPr w:rsidR="00F75929" w:rsidSect="006F7218">
          <w:type w:val="continuous"/>
          <w:pgSz w:w="11906" w:h="16838"/>
          <w:pgMar w:top="851" w:right="1077" w:bottom="851" w:left="1077" w:header="709" w:footer="544" w:gutter="0"/>
          <w:cols w:space="708"/>
          <w:formProt w:val="0"/>
          <w:docGrid w:linePitch="360"/>
        </w:sect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8185"/>
      </w:tblGrid>
      <w:tr w:rsidR="00A27135" w:rsidRPr="00F05A3C" w14:paraId="3BE08878" w14:textId="77777777" w:rsidTr="00FA0AD6">
        <w:tc>
          <w:tcPr>
            <w:tcW w:w="1018" w:type="pct"/>
            <w:shd w:val="clear" w:color="auto" w:fill="B4C2E6"/>
          </w:tcPr>
          <w:p w14:paraId="23B3ECC7" w14:textId="77777777" w:rsidR="00A27135" w:rsidRPr="00F05A3C" w:rsidRDefault="00A27135" w:rsidP="00C76561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Health Promotion</w:t>
            </w:r>
          </w:p>
        </w:tc>
        <w:tc>
          <w:tcPr>
            <w:tcW w:w="3982" w:type="pct"/>
          </w:tcPr>
          <w:p w14:paraId="488F4896" w14:textId="77777777" w:rsidR="00A27135" w:rsidRPr="00E523B5" w:rsidRDefault="00306ECC" w:rsidP="00676EBB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E523B5">
              <w:rPr>
                <w:rFonts w:ascii="Arial" w:hAnsi="Arial" w:cs="Arial"/>
                <w:sz w:val="20"/>
                <w:szCs w:val="20"/>
              </w:rPr>
              <w:t>Support and contribute to the activities and projects outlined within the BCH Integrated Health Promotion Plan, as required.  Implement a health promoting practice approach to service delivery that addresses the social determinants of health</w:t>
            </w:r>
          </w:p>
        </w:tc>
      </w:tr>
      <w:tr w:rsidR="00763CCE" w:rsidRPr="00F05A3C" w14:paraId="6F0BD21B" w14:textId="77777777" w:rsidTr="00FA0AD6">
        <w:tc>
          <w:tcPr>
            <w:tcW w:w="1018" w:type="pct"/>
            <w:shd w:val="clear" w:color="auto" w:fill="B4C2E6"/>
          </w:tcPr>
          <w:p w14:paraId="2FE0459A" w14:textId="77777777" w:rsidR="00763CCE" w:rsidRPr="00F05A3C" w:rsidRDefault="00180068" w:rsidP="00C76561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sz w:val="20"/>
                <w:szCs w:val="20"/>
                <w:lang w:bidi="th-TH"/>
              </w:rPr>
              <w:t>Strategy and Planning</w:t>
            </w:r>
          </w:p>
        </w:tc>
        <w:tc>
          <w:tcPr>
            <w:tcW w:w="3982" w:type="pct"/>
          </w:tcPr>
          <w:p w14:paraId="49DAEEE6" w14:textId="77777777" w:rsidR="00763CCE" w:rsidRPr="00E523B5" w:rsidRDefault="00180068" w:rsidP="00180068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523B5">
              <w:rPr>
                <w:rFonts w:ascii="Arial" w:hAnsi="Arial" w:cs="Arial"/>
                <w:sz w:val="20"/>
                <w:szCs w:val="20"/>
              </w:rPr>
              <w:t xml:space="preserve">Participate in planning processes, including program, team and individual to ensure alignment to </w:t>
            </w:r>
            <w:r w:rsidR="003B6EF8" w:rsidRPr="00E523B5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E523B5">
              <w:rPr>
                <w:rFonts w:ascii="Arial" w:hAnsi="Arial" w:cs="Arial"/>
                <w:sz w:val="20"/>
                <w:szCs w:val="20"/>
              </w:rPr>
              <w:t>BCH strategic plan</w:t>
            </w:r>
          </w:p>
        </w:tc>
      </w:tr>
      <w:tr w:rsidR="00763CCE" w:rsidRPr="00F05A3C" w14:paraId="2111B571" w14:textId="77777777" w:rsidTr="00FA0AD6">
        <w:tc>
          <w:tcPr>
            <w:tcW w:w="1018" w:type="pct"/>
            <w:shd w:val="clear" w:color="auto" w:fill="B4C2E6"/>
          </w:tcPr>
          <w:p w14:paraId="33884CDF" w14:textId="77777777" w:rsidR="00763CCE" w:rsidRPr="00F05A3C" w:rsidRDefault="00D515C4" w:rsidP="003B6EF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 xml:space="preserve">Continuous Quality Improvement </w:t>
            </w:r>
          </w:p>
        </w:tc>
        <w:tc>
          <w:tcPr>
            <w:tcW w:w="3982" w:type="pct"/>
          </w:tcPr>
          <w:p w14:paraId="0EF9D29E" w14:textId="77777777" w:rsidR="00763CCE" w:rsidRPr="00E523B5" w:rsidRDefault="00D515C4" w:rsidP="003B6EF8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523B5">
              <w:rPr>
                <w:rFonts w:ascii="Arial" w:hAnsi="Arial" w:cs="Arial"/>
                <w:sz w:val="20"/>
                <w:szCs w:val="20"/>
              </w:rPr>
              <w:t>Adopt and promote a culture of C</w:t>
            </w:r>
            <w:r w:rsidR="003B6EF8" w:rsidRPr="00E523B5">
              <w:rPr>
                <w:rFonts w:ascii="Arial" w:hAnsi="Arial" w:cs="Arial"/>
                <w:sz w:val="20"/>
                <w:szCs w:val="20"/>
              </w:rPr>
              <w:t>ontinuous Quality Improvement</w:t>
            </w:r>
            <w:r w:rsidR="00945DC3" w:rsidRPr="00E523B5">
              <w:rPr>
                <w:rFonts w:ascii="Arial" w:hAnsi="Arial" w:cs="Arial"/>
                <w:sz w:val="20"/>
                <w:szCs w:val="20"/>
              </w:rPr>
              <w:t xml:space="preserve"> (CQI)</w:t>
            </w:r>
            <w:r w:rsidRPr="00E523B5">
              <w:rPr>
                <w:rFonts w:ascii="Arial" w:hAnsi="Arial" w:cs="Arial"/>
                <w:sz w:val="20"/>
                <w:szCs w:val="20"/>
              </w:rPr>
              <w:t xml:space="preserve">.  Contribute to the </w:t>
            </w:r>
            <w:r w:rsidR="00945DC3" w:rsidRPr="00E523B5">
              <w:rPr>
                <w:rFonts w:ascii="Arial" w:hAnsi="Arial" w:cs="Arial"/>
                <w:sz w:val="20"/>
                <w:szCs w:val="20"/>
              </w:rPr>
              <w:t>accreditation p</w:t>
            </w:r>
            <w:r w:rsidRPr="00E523B5">
              <w:rPr>
                <w:rFonts w:ascii="Arial" w:hAnsi="Arial" w:cs="Arial"/>
                <w:sz w:val="20"/>
                <w:szCs w:val="20"/>
              </w:rPr>
              <w:t>rocess, including identifying, developing, implementing and evaluating quality improvement activities</w:t>
            </w:r>
          </w:p>
        </w:tc>
      </w:tr>
      <w:tr w:rsidR="003B6EF8" w:rsidRPr="00F05A3C" w14:paraId="70ACBE90" w14:textId="77777777" w:rsidTr="00FA0AD6">
        <w:tc>
          <w:tcPr>
            <w:tcW w:w="1018" w:type="pct"/>
            <w:shd w:val="clear" w:color="auto" w:fill="B4C2E6"/>
          </w:tcPr>
          <w:p w14:paraId="3F6A72D0" w14:textId="77777777" w:rsidR="003B6EF8" w:rsidRPr="00F05A3C" w:rsidRDefault="003B6EF8" w:rsidP="003B6EF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sz w:val="20"/>
                <w:szCs w:val="20"/>
                <w:lang w:bidi="th-TH"/>
              </w:rPr>
              <w:t>Risk Management</w:t>
            </w:r>
          </w:p>
        </w:tc>
        <w:tc>
          <w:tcPr>
            <w:tcW w:w="3982" w:type="pct"/>
          </w:tcPr>
          <w:p w14:paraId="71C36954" w14:textId="77777777" w:rsidR="003B6EF8" w:rsidRPr="00E523B5" w:rsidRDefault="00741EEE" w:rsidP="00741EE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523B5">
              <w:rPr>
                <w:rFonts w:ascii="Arial" w:hAnsi="Arial" w:cs="Arial"/>
                <w:sz w:val="20"/>
                <w:szCs w:val="20"/>
              </w:rPr>
              <w:t>Comply with</w:t>
            </w:r>
            <w:r w:rsidR="004F2CEB" w:rsidRPr="00E523B5">
              <w:rPr>
                <w:rFonts w:ascii="Arial" w:hAnsi="Arial" w:cs="Arial"/>
                <w:sz w:val="20"/>
                <w:szCs w:val="20"/>
              </w:rPr>
              <w:t xml:space="preserve"> BCH Risk Management s</w:t>
            </w:r>
            <w:r w:rsidR="003B6EF8" w:rsidRPr="00E523B5">
              <w:rPr>
                <w:rFonts w:ascii="Arial" w:hAnsi="Arial" w:cs="Arial"/>
                <w:sz w:val="20"/>
                <w:szCs w:val="20"/>
              </w:rPr>
              <w:t>ystem</w:t>
            </w:r>
            <w:r w:rsidR="004F2CEB" w:rsidRPr="00E523B5">
              <w:rPr>
                <w:rFonts w:ascii="Arial" w:hAnsi="Arial" w:cs="Arial"/>
                <w:sz w:val="20"/>
                <w:szCs w:val="20"/>
              </w:rPr>
              <w:t xml:space="preserve"> and relevant legislation</w:t>
            </w:r>
            <w:r w:rsidR="003B6EF8" w:rsidRPr="00E523B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523B5">
              <w:rPr>
                <w:rFonts w:ascii="Arial" w:hAnsi="Arial" w:cs="Arial"/>
                <w:sz w:val="20"/>
                <w:szCs w:val="20"/>
              </w:rPr>
              <w:t xml:space="preserve"> Actively contribute to</w:t>
            </w:r>
            <w:r w:rsidR="003B6EF8" w:rsidRPr="00E523B5">
              <w:rPr>
                <w:rFonts w:ascii="Arial" w:hAnsi="Arial" w:cs="Arial"/>
                <w:sz w:val="20"/>
                <w:szCs w:val="20"/>
              </w:rPr>
              <w:t xml:space="preserve"> creating an organisational culture that promotes risk identification and mitigation.</w:t>
            </w:r>
          </w:p>
        </w:tc>
      </w:tr>
      <w:tr w:rsidR="006852B4" w:rsidRPr="00F05A3C" w14:paraId="4079D7A9" w14:textId="77777777" w:rsidTr="00FA0AD6">
        <w:tc>
          <w:tcPr>
            <w:tcW w:w="1018" w:type="pct"/>
            <w:shd w:val="clear" w:color="auto" w:fill="B4C2E6"/>
          </w:tcPr>
          <w:p w14:paraId="2E178EAD" w14:textId="77777777" w:rsidR="006852B4" w:rsidRPr="00F05A3C" w:rsidRDefault="006852B4" w:rsidP="006852B4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sz w:val="20"/>
                <w:szCs w:val="20"/>
                <w:lang w:bidi="th-TH"/>
              </w:rPr>
              <w:t>Equal Opportunity</w:t>
            </w:r>
          </w:p>
        </w:tc>
        <w:tc>
          <w:tcPr>
            <w:tcW w:w="3982" w:type="pct"/>
          </w:tcPr>
          <w:p w14:paraId="58C96022" w14:textId="77777777" w:rsidR="006852B4" w:rsidRPr="00E523B5" w:rsidRDefault="006852B4" w:rsidP="006852B4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523B5">
              <w:rPr>
                <w:rFonts w:ascii="Arial" w:hAnsi="Arial" w:cs="Arial"/>
                <w:sz w:val="20"/>
                <w:szCs w:val="20"/>
              </w:rPr>
              <w:t>BCH is an Equal Opportunity Employer and diversity in the workforce is valued and encouraged.</w:t>
            </w:r>
          </w:p>
        </w:tc>
      </w:tr>
    </w:tbl>
    <w:p w14:paraId="1D534A09" w14:textId="77777777" w:rsidR="00465243" w:rsidRPr="00F05A3C" w:rsidRDefault="00465243" w:rsidP="00830792">
      <w:pPr>
        <w:spacing w:before="120" w:after="120"/>
        <w:rPr>
          <w:rFonts w:ascii="Arial" w:hAnsi="Arial" w:cs="Arial"/>
        </w:rPr>
      </w:pPr>
    </w:p>
    <w:p w14:paraId="1F4BF45E" w14:textId="77777777" w:rsidR="006F7218" w:rsidRDefault="006F7218" w:rsidP="00FE5821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lang w:bidi="th-TH"/>
        </w:rPr>
        <w:sectPr w:rsidR="006F7218" w:rsidSect="006F7218">
          <w:type w:val="continuous"/>
          <w:pgSz w:w="11906" w:h="16838"/>
          <w:pgMar w:top="851" w:right="1077" w:bottom="851" w:left="1077" w:header="709" w:footer="544" w:gutter="0"/>
          <w:cols w:space="708"/>
          <w:docGrid w:linePitch="360"/>
        </w:sectPr>
      </w:pPr>
    </w:p>
    <w:tbl>
      <w:tblPr>
        <w:tblW w:w="51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15"/>
      </w:tblGrid>
      <w:tr w:rsidR="00CE4253" w:rsidRPr="00F05A3C" w14:paraId="21D809A4" w14:textId="77777777" w:rsidTr="00DF61E5">
        <w:tc>
          <w:tcPr>
            <w:tcW w:w="5000" w:type="pct"/>
            <w:shd w:val="clear" w:color="auto" w:fill="3B5CAD"/>
          </w:tcPr>
          <w:p w14:paraId="3FEA7D5C" w14:textId="77777777" w:rsidR="00CE4253" w:rsidRPr="00F05A3C" w:rsidRDefault="00CE4253" w:rsidP="00FE5821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sz w:val="20"/>
                <w:szCs w:val="20"/>
                <w:lang w:bidi="th-TH"/>
              </w:rPr>
              <w:br w:type="page"/>
            </w:r>
            <w:r w:rsidR="00FE5821" w:rsidRPr="009C09F1">
              <w:rPr>
                <w:rFonts w:ascii="Arial" w:hAnsi="Arial" w:cs="Arial"/>
                <w:b/>
                <w:color w:val="FFFFFF"/>
                <w:sz w:val="24"/>
                <w:szCs w:val="20"/>
                <w:lang w:bidi="th-TH"/>
              </w:rPr>
              <w:t>Position Specific Responsibilities</w:t>
            </w:r>
          </w:p>
        </w:tc>
      </w:tr>
      <w:tr w:rsidR="00CE4253" w:rsidRPr="00F05A3C" w14:paraId="14C3D9F7" w14:textId="77777777" w:rsidTr="00DF61E5">
        <w:tc>
          <w:tcPr>
            <w:tcW w:w="5000" w:type="pct"/>
          </w:tcPr>
          <w:p w14:paraId="49AF73C0" w14:textId="726B8FC5" w:rsidR="00984223" w:rsidRDefault="0082121B" w:rsidP="00E523B5">
            <w:p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  <w:t>Service Management</w:t>
            </w:r>
          </w:p>
          <w:p w14:paraId="2377607E" w14:textId="18A6852E" w:rsidR="0082121B" w:rsidRPr="00D73716" w:rsidRDefault="0082121B" w:rsidP="008B08BC">
            <w:pPr>
              <w:pStyle w:val="ListParagraph"/>
              <w:numPr>
                <w:ilvl w:val="0"/>
                <w:numId w:val="31"/>
              </w:numPr>
              <w:spacing w:before="60" w:after="80" w:line="240" w:lineRule="auto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 w:rsidRP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Direct line management of </w:t>
            </w:r>
            <w:r w:rsidR="008B08BC" w:rsidRP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Palliative Care team members</w:t>
            </w:r>
          </w:p>
          <w:p w14:paraId="475000A4" w14:textId="2FE2DCBF" w:rsidR="008B08BC" w:rsidRPr="00D73716" w:rsidRDefault="008B08BC" w:rsidP="008B08BC">
            <w:pPr>
              <w:pStyle w:val="ListParagraph"/>
              <w:numPr>
                <w:ilvl w:val="0"/>
                <w:numId w:val="31"/>
              </w:numPr>
              <w:spacing w:before="60" w:after="80" w:line="240" w:lineRule="auto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 w:rsidRP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Monitor performance against activity targets</w:t>
            </w:r>
            <w:r w:rsidR="000A7901" w:rsidRP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 and</w:t>
            </w:r>
            <w:r w:rsidRP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 </w:t>
            </w:r>
            <w:r w:rsidR="000A7901" w:rsidRP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expenditure against budget</w:t>
            </w:r>
          </w:p>
          <w:p w14:paraId="2D3B5B7D" w14:textId="098A19B6" w:rsidR="000A7901" w:rsidRDefault="00526F46" w:rsidP="008B08BC">
            <w:pPr>
              <w:pStyle w:val="ListParagraph"/>
              <w:numPr>
                <w:ilvl w:val="0"/>
                <w:numId w:val="31"/>
              </w:numPr>
              <w:spacing w:before="60" w:after="80" w:line="240" w:lineRule="auto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  <w:r w:rsidRP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Work collaboratively with the </w:t>
            </w:r>
            <w:r w:rsidR="00DC008F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BCH </w:t>
            </w:r>
            <w:r w:rsidRP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Community Nursing and Support Program Manager</w:t>
            </w:r>
            <w:r w:rsid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 and </w:t>
            </w:r>
            <w:proofErr w:type="spellStart"/>
            <w:r w:rsid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>Barwon</w:t>
            </w:r>
            <w:proofErr w:type="spellEnd"/>
            <w:r w:rsidR="00D73716"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  <w:t xml:space="preserve"> South West Palliative Care Consortium</w:t>
            </w:r>
          </w:p>
          <w:p w14:paraId="1CA8A5E6" w14:textId="77777777" w:rsidR="00D73716" w:rsidRPr="00D73716" w:rsidRDefault="00D73716" w:rsidP="00D73716">
            <w:pPr>
              <w:spacing w:before="60" w:after="80" w:line="240" w:lineRule="auto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</w:p>
          <w:p w14:paraId="0B8C6D06" w14:textId="4E965528" w:rsidR="002816BF" w:rsidRPr="00264FFC" w:rsidRDefault="002816BF" w:rsidP="00E523B5">
            <w:p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  <w:r w:rsidRPr="00264FFC"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  <w:t>Clinical</w:t>
            </w:r>
            <w:r w:rsidR="004D2025" w:rsidRPr="00264FFC"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  <w:t>/ Leadership</w:t>
            </w:r>
          </w:p>
          <w:p w14:paraId="5EAF7FCA" w14:textId="77777777" w:rsidR="00A66C15" w:rsidRPr="00264FFC" w:rsidRDefault="00A66C15" w:rsidP="00CD5611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3"/>
              <w:rPr>
                <w:sz w:val="20"/>
              </w:rPr>
            </w:pPr>
            <w:r w:rsidRPr="00264FFC">
              <w:rPr>
                <w:sz w:val="20"/>
              </w:rPr>
              <w:t>Provide a lead role within the Palliative Care team by triaging, planning of initial assessment and allocation for newly referred clients with life limiting illness and their carer/families within a shared care model</w:t>
            </w:r>
          </w:p>
          <w:p w14:paraId="7634FBDE" w14:textId="77777777" w:rsidR="004F2BBF" w:rsidRPr="00264FFC" w:rsidRDefault="004F2BBF" w:rsidP="004F2BBF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Provides strong and consistent leadership with the ability to inspire confidence in individual team members to deliver quality care.</w:t>
            </w:r>
          </w:p>
          <w:p w14:paraId="58EEA4E7" w14:textId="77777777" w:rsidR="00AB0601" w:rsidRPr="00264FFC" w:rsidRDefault="00AB0601" w:rsidP="00CD5611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2"/>
              <w:rPr>
                <w:sz w:val="20"/>
              </w:rPr>
            </w:pPr>
            <w:r w:rsidRPr="00264FFC">
              <w:rPr>
                <w:sz w:val="20"/>
              </w:rPr>
              <w:t>Conduct nursing assessment planning and evaluation for clients within the Palliative care</w:t>
            </w:r>
            <w:r w:rsidRPr="00264FFC">
              <w:rPr>
                <w:spacing w:val="33"/>
                <w:sz w:val="20"/>
              </w:rPr>
              <w:t xml:space="preserve"> </w:t>
            </w:r>
            <w:r w:rsidRPr="00264FFC">
              <w:rPr>
                <w:sz w:val="20"/>
              </w:rPr>
              <w:t>Program.</w:t>
            </w:r>
          </w:p>
          <w:p w14:paraId="563910A0" w14:textId="7D6BDCCD" w:rsidR="00AB0601" w:rsidRPr="00264FFC" w:rsidRDefault="00AB0601" w:rsidP="00CD5611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2"/>
              <w:rPr>
                <w:sz w:val="20"/>
              </w:rPr>
            </w:pPr>
            <w:r w:rsidRPr="00264FFC">
              <w:rPr>
                <w:sz w:val="20"/>
              </w:rPr>
              <w:t>Professionally organise, prioritise and implement strategies to manage daily workload within allocated times</w:t>
            </w:r>
          </w:p>
          <w:p w14:paraId="50364C06" w14:textId="402A5912" w:rsidR="002816BF" w:rsidRPr="00264FFC" w:rsidRDefault="00CD5611" w:rsidP="00CD5611">
            <w:pPr>
              <w:pStyle w:val="ListParagraph"/>
              <w:numPr>
                <w:ilvl w:val="0"/>
                <w:numId w:val="30"/>
              </w:num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  <w:r w:rsidRPr="00264FFC">
              <w:rPr>
                <w:rFonts w:ascii="Arial" w:hAnsi="Arial" w:cs="Arial"/>
                <w:sz w:val="20"/>
              </w:rPr>
              <w:t>Participate, review, evaluate, and facilitate development of interdisciplinary care for the seriously ill person and their carer/family through actively encouraging team work within the program.</w:t>
            </w:r>
          </w:p>
          <w:p w14:paraId="33A7DEC2" w14:textId="3400A368" w:rsidR="00A8090A" w:rsidRPr="00264FFC" w:rsidRDefault="00A8090A" w:rsidP="00A8090A">
            <w:pPr>
              <w:pStyle w:val="ListParagraph"/>
              <w:numPr>
                <w:ilvl w:val="0"/>
                <w:numId w:val="30"/>
              </w:num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  <w:r w:rsidRPr="00264FFC">
              <w:rPr>
                <w:rFonts w:ascii="Arial" w:hAnsi="Arial" w:cs="Arial"/>
                <w:sz w:val="20"/>
              </w:rPr>
              <w:t>Knowledge of culturally appropriate resources and how to access interpreting services.</w:t>
            </w:r>
          </w:p>
          <w:p w14:paraId="61CF7382" w14:textId="1746674E" w:rsidR="0019667B" w:rsidRPr="0042699C" w:rsidRDefault="00F851C2" w:rsidP="0042699C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8"/>
              <w:rPr>
                <w:sz w:val="20"/>
              </w:rPr>
            </w:pPr>
            <w:r w:rsidRPr="00264FFC">
              <w:rPr>
                <w:sz w:val="20"/>
              </w:rPr>
              <w:t>Facilitate multidisciplinary team meetings for Bellarine Community Health</w:t>
            </w:r>
            <w:r w:rsidRPr="00264FFC">
              <w:rPr>
                <w:spacing w:val="8"/>
                <w:sz w:val="20"/>
              </w:rPr>
              <w:t xml:space="preserve"> Palliative Care </w:t>
            </w:r>
            <w:r w:rsidRPr="00264FFC">
              <w:rPr>
                <w:sz w:val="20"/>
              </w:rPr>
              <w:t>clients.</w:t>
            </w:r>
          </w:p>
          <w:p w14:paraId="30C40083" w14:textId="77777777" w:rsidR="00F851C2" w:rsidRPr="00264FFC" w:rsidRDefault="00F851C2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Maintain and manage timely and accurate data including</w:t>
            </w:r>
            <w:r w:rsidRPr="00264FFC">
              <w:rPr>
                <w:spacing w:val="12"/>
                <w:sz w:val="20"/>
              </w:rPr>
              <w:t xml:space="preserve"> </w:t>
            </w:r>
            <w:r w:rsidRPr="00264FFC">
              <w:rPr>
                <w:sz w:val="20"/>
              </w:rPr>
              <w:t>VINAH.</w:t>
            </w:r>
          </w:p>
          <w:p w14:paraId="6A547283" w14:textId="32D98AFB" w:rsidR="00F851C2" w:rsidRDefault="00F851C2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7" w:line="242" w:lineRule="auto"/>
              <w:ind w:right="764"/>
              <w:rPr>
                <w:sz w:val="20"/>
              </w:rPr>
            </w:pPr>
            <w:r w:rsidRPr="00264FFC">
              <w:rPr>
                <w:sz w:val="20"/>
              </w:rPr>
              <w:t xml:space="preserve">Provide ongoing </w:t>
            </w:r>
            <w:r w:rsidR="009D13CF">
              <w:rPr>
                <w:sz w:val="20"/>
              </w:rPr>
              <w:t xml:space="preserve">Palliative Care </w:t>
            </w:r>
            <w:r w:rsidRPr="00264FFC">
              <w:rPr>
                <w:sz w:val="20"/>
              </w:rPr>
              <w:t>program information to the Community Nursing and Support Program Manager</w:t>
            </w:r>
            <w:r w:rsidR="003A3994">
              <w:rPr>
                <w:sz w:val="20"/>
              </w:rPr>
              <w:t>.</w:t>
            </w:r>
          </w:p>
          <w:p w14:paraId="5EB58816" w14:textId="343E9EC2" w:rsidR="00BE4649" w:rsidRPr="00DB7AEC" w:rsidRDefault="00BE4649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7" w:line="242" w:lineRule="auto"/>
              <w:ind w:right="764"/>
              <w:rPr>
                <w:sz w:val="20"/>
              </w:rPr>
            </w:pPr>
            <w:r w:rsidRPr="00DB7AEC">
              <w:rPr>
                <w:sz w:val="20"/>
              </w:rPr>
              <w:t xml:space="preserve">May be required to provide </w:t>
            </w:r>
            <w:r w:rsidR="008F567D" w:rsidRPr="00DB7AEC">
              <w:rPr>
                <w:sz w:val="20"/>
              </w:rPr>
              <w:t>on call support</w:t>
            </w:r>
            <w:r w:rsidR="00F02B36" w:rsidRPr="00DB7AEC">
              <w:rPr>
                <w:sz w:val="20"/>
              </w:rPr>
              <w:t xml:space="preserve"> for after hours support.</w:t>
            </w:r>
          </w:p>
          <w:p w14:paraId="05E4474F" w14:textId="65E5AD98" w:rsidR="004B6276" w:rsidRDefault="001E7410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7" w:line="242" w:lineRule="auto"/>
              <w:ind w:right="764"/>
              <w:rPr>
                <w:sz w:val="20"/>
              </w:rPr>
            </w:pPr>
            <w:r>
              <w:rPr>
                <w:sz w:val="20"/>
              </w:rPr>
              <w:t xml:space="preserve">Develop and support </w:t>
            </w:r>
            <w:r w:rsidR="00BC024A">
              <w:rPr>
                <w:sz w:val="20"/>
              </w:rPr>
              <w:t>Palliative Care</w:t>
            </w:r>
            <w:r>
              <w:rPr>
                <w:sz w:val="20"/>
              </w:rPr>
              <w:t xml:space="preserve"> Ber</w:t>
            </w:r>
            <w:r w:rsidR="00BC024A">
              <w:rPr>
                <w:sz w:val="20"/>
              </w:rPr>
              <w:t>eavement Program.</w:t>
            </w:r>
          </w:p>
          <w:p w14:paraId="0EF9065A" w14:textId="44F9D470" w:rsidR="008034E5" w:rsidRPr="00264FFC" w:rsidRDefault="008034E5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7" w:line="242" w:lineRule="auto"/>
              <w:ind w:right="764"/>
              <w:rPr>
                <w:sz w:val="20"/>
              </w:rPr>
            </w:pPr>
            <w:r>
              <w:rPr>
                <w:sz w:val="20"/>
              </w:rPr>
              <w:t xml:space="preserve">Participates </w:t>
            </w:r>
            <w:r w:rsidR="0096668C">
              <w:rPr>
                <w:sz w:val="20"/>
              </w:rPr>
              <w:t>as a member of the</w:t>
            </w:r>
            <w:r>
              <w:rPr>
                <w:sz w:val="20"/>
              </w:rPr>
              <w:t xml:space="preserve"> Barwon South West </w:t>
            </w:r>
            <w:r w:rsidR="00E35C4D">
              <w:rPr>
                <w:sz w:val="20"/>
              </w:rPr>
              <w:t xml:space="preserve">Palliative Care Consortium </w:t>
            </w:r>
          </w:p>
          <w:p w14:paraId="44B9EC06" w14:textId="77777777" w:rsidR="00F851C2" w:rsidRPr="00264FFC" w:rsidRDefault="00F851C2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lastRenderedPageBreak/>
              <w:t>Keep abreast of legislative changes which may impact on clinical</w:t>
            </w:r>
            <w:r w:rsidRPr="00264FFC">
              <w:rPr>
                <w:spacing w:val="16"/>
                <w:sz w:val="20"/>
              </w:rPr>
              <w:t xml:space="preserve"> </w:t>
            </w:r>
            <w:r w:rsidRPr="00264FFC">
              <w:rPr>
                <w:sz w:val="20"/>
              </w:rPr>
              <w:t>services and keep up to date with state and national care policies and Victorian Department of Health Funding Guidelines.</w:t>
            </w:r>
          </w:p>
          <w:p w14:paraId="2BA07341" w14:textId="77777777" w:rsidR="00F851C2" w:rsidRPr="00264FFC" w:rsidRDefault="00F851C2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Review and implement educational needs and develop appropriate education plan regarding palliative care for the staff</w:t>
            </w:r>
          </w:p>
          <w:p w14:paraId="45724C9F" w14:textId="3F57978B" w:rsidR="00F851C2" w:rsidRPr="00264FFC" w:rsidRDefault="00F851C2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 xml:space="preserve">Delivers education and training to </w:t>
            </w:r>
            <w:r w:rsidR="001330EC">
              <w:rPr>
                <w:sz w:val="20"/>
              </w:rPr>
              <w:t xml:space="preserve">Palliative </w:t>
            </w:r>
            <w:r w:rsidR="0096668C">
              <w:rPr>
                <w:sz w:val="20"/>
              </w:rPr>
              <w:t>C</w:t>
            </w:r>
            <w:r w:rsidR="001330EC">
              <w:rPr>
                <w:sz w:val="20"/>
              </w:rPr>
              <w:t xml:space="preserve">are and </w:t>
            </w:r>
            <w:r w:rsidR="009D13CF">
              <w:rPr>
                <w:sz w:val="20"/>
              </w:rPr>
              <w:t>Community Nursing</w:t>
            </w:r>
            <w:r w:rsidRPr="00264FFC">
              <w:rPr>
                <w:sz w:val="20"/>
              </w:rPr>
              <w:t xml:space="preserve"> teams on specialist palliative care topics as documented in the education plan.</w:t>
            </w:r>
          </w:p>
          <w:p w14:paraId="523FE404" w14:textId="77777777" w:rsidR="00F851C2" w:rsidRPr="00264FFC" w:rsidRDefault="00F851C2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Demonstrates reflective practice strategies that identify stressors and able to seek timely support from fellow colleagues, Clinical Peer Lead and Nurse Unit Manager.</w:t>
            </w:r>
          </w:p>
          <w:p w14:paraId="781B541A" w14:textId="77777777" w:rsidR="00F851C2" w:rsidRPr="00264FFC" w:rsidRDefault="00F851C2" w:rsidP="00F851C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Demonstrates self-care strategies that prove a comprehensive understanding of the complex impact of caring for seriously ill people and their families/carers</w:t>
            </w:r>
          </w:p>
          <w:p w14:paraId="5B9DF50E" w14:textId="4B7663CE" w:rsidR="00A8090A" w:rsidRPr="00264FFC" w:rsidRDefault="00F851C2" w:rsidP="004F2BBF">
            <w:pPr>
              <w:pStyle w:val="ListParagraph"/>
              <w:numPr>
                <w:ilvl w:val="0"/>
                <w:numId w:val="30"/>
              </w:num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  <w:r w:rsidRPr="00264FFC">
              <w:rPr>
                <w:rFonts w:ascii="Arial" w:hAnsi="Arial" w:cs="Arial"/>
                <w:sz w:val="20"/>
              </w:rPr>
              <w:t xml:space="preserve">Emotionally competent using effective </w:t>
            </w:r>
            <w:proofErr w:type="spellStart"/>
            <w:r w:rsidRPr="00264FFC">
              <w:rPr>
                <w:rFonts w:ascii="Arial" w:hAnsi="Arial" w:cs="Arial"/>
                <w:sz w:val="20"/>
              </w:rPr>
              <w:t>self regulation</w:t>
            </w:r>
            <w:proofErr w:type="spellEnd"/>
            <w:r w:rsidRPr="00264FFC">
              <w:rPr>
                <w:rFonts w:ascii="Arial" w:hAnsi="Arial" w:cs="Arial"/>
                <w:sz w:val="20"/>
              </w:rPr>
              <w:t xml:space="preserve"> when experiencing difficult emotionally driven situations</w:t>
            </w:r>
          </w:p>
          <w:p w14:paraId="6B948524" w14:textId="3F863E3C" w:rsidR="004D2025" w:rsidRPr="00E21DF5" w:rsidRDefault="004D2025" w:rsidP="004D2025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8"/>
              <w:rPr>
                <w:sz w:val="20"/>
              </w:rPr>
            </w:pPr>
            <w:r w:rsidRPr="00E21DF5">
              <w:rPr>
                <w:sz w:val="20"/>
              </w:rPr>
              <w:t>Review and contribute to the development of policies and</w:t>
            </w:r>
            <w:r w:rsidRPr="00E21DF5">
              <w:rPr>
                <w:spacing w:val="22"/>
                <w:sz w:val="20"/>
              </w:rPr>
              <w:t xml:space="preserve"> </w:t>
            </w:r>
            <w:r w:rsidRPr="00E21DF5">
              <w:rPr>
                <w:sz w:val="20"/>
              </w:rPr>
              <w:t>procedures</w:t>
            </w:r>
            <w:r w:rsidR="00E260B1" w:rsidRPr="00E21DF5">
              <w:rPr>
                <w:sz w:val="20"/>
              </w:rPr>
              <w:t>.</w:t>
            </w:r>
          </w:p>
          <w:p w14:paraId="2C988164" w14:textId="7E4A47FD" w:rsidR="0042699C" w:rsidRPr="00264FFC" w:rsidRDefault="0042699C" w:rsidP="004D2025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8"/>
              <w:rPr>
                <w:sz w:val="20"/>
              </w:rPr>
            </w:pPr>
            <w:r>
              <w:rPr>
                <w:sz w:val="20"/>
              </w:rPr>
              <w:t>Support the use of volunteers, where appropriate.</w:t>
            </w:r>
          </w:p>
          <w:p w14:paraId="7EC70465" w14:textId="77777777" w:rsidR="00A8090A" w:rsidRPr="00264FFC" w:rsidRDefault="00A8090A" w:rsidP="00A8090A">
            <w:p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</w:p>
          <w:p w14:paraId="416359CB" w14:textId="78B1B305" w:rsidR="002816BF" w:rsidRPr="00264FFC" w:rsidRDefault="00AB0601" w:rsidP="00E523B5">
            <w:p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  <w:r w:rsidRPr="00264FFC"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  <w:t>Education</w:t>
            </w:r>
          </w:p>
          <w:p w14:paraId="542DC718" w14:textId="2137EDB4" w:rsidR="00AB0601" w:rsidRPr="00264FFC" w:rsidRDefault="00A66C15" w:rsidP="00CD5611">
            <w:pPr>
              <w:pStyle w:val="ListParagraph"/>
              <w:numPr>
                <w:ilvl w:val="0"/>
                <w:numId w:val="30"/>
              </w:num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  <w:r w:rsidRPr="00264FFC">
              <w:rPr>
                <w:rFonts w:ascii="Arial" w:hAnsi="Arial" w:cs="Arial"/>
                <w:sz w:val="20"/>
              </w:rPr>
              <w:t>Provide senior leadership, mentorship and support to the Palliative Care and Community Nursing teams including roster management of staff.</w:t>
            </w:r>
          </w:p>
          <w:p w14:paraId="13A52819" w14:textId="77777777" w:rsidR="00CD5611" w:rsidRPr="00264FFC" w:rsidRDefault="00CD5611" w:rsidP="00CD5611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77" w:line="242" w:lineRule="auto"/>
              <w:ind w:right="482"/>
              <w:rPr>
                <w:sz w:val="20"/>
              </w:rPr>
            </w:pPr>
            <w:r w:rsidRPr="00264FFC">
              <w:rPr>
                <w:sz w:val="20"/>
              </w:rPr>
              <w:t>Act as a resource person in relation to clinical practice for Palliative Care Nurses and Community Nurses.</w:t>
            </w:r>
          </w:p>
          <w:p w14:paraId="227FEFFE" w14:textId="77777777" w:rsidR="004F2BBF" w:rsidRPr="00264FFC" w:rsidRDefault="004F2BBF" w:rsidP="004F2BBF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Attends regular training to enhance self –development</w:t>
            </w:r>
          </w:p>
          <w:p w14:paraId="2126B5C6" w14:textId="77777777" w:rsidR="004F2BBF" w:rsidRPr="00264FFC" w:rsidRDefault="004F2BBF" w:rsidP="004F2BBF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Membership of professional body(s) and demonstrated learning from these sources.</w:t>
            </w:r>
          </w:p>
          <w:p w14:paraId="77AA9E93" w14:textId="5490EC54" w:rsidR="006979BF" w:rsidRPr="00264FFC" w:rsidRDefault="006979BF" w:rsidP="006979BF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 xml:space="preserve">Maintaining annual registration requirements and continued professional development (CPD) standards outlined by the Nursing and Midwifery Board </w:t>
            </w:r>
            <w:r w:rsidR="009F3298">
              <w:rPr>
                <w:sz w:val="20"/>
              </w:rPr>
              <w:t>o</w:t>
            </w:r>
            <w:r w:rsidRPr="00264FFC">
              <w:rPr>
                <w:sz w:val="20"/>
              </w:rPr>
              <w:t>f Australia.</w:t>
            </w:r>
          </w:p>
          <w:p w14:paraId="758604D7" w14:textId="31749575" w:rsidR="008302F2" w:rsidRPr="00264FFC" w:rsidRDefault="008302F2" w:rsidP="00E523B5">
            <w:pPr>
              <w:spacing w:before="60" w:after="80" w:line="240" w:lineRule="auto"/>
              <w:rPr>
                <w:rFonts w:ascii="Arial" w:hAnsi="Arial" w:cs="Arial"/>
                <w:b/>
                <w:spacing w:val="1"/>
                <w:sz w:val="20"/>
                <w:szCs w:val="20"/>
                <w:lang w:val="en-US" w:eastAsia="en-US"/>
              </w:rPr>
            </w:pPr>
          </w:p>
          <w:p w14:paraId="4E50B04F" w14:textId="77777777" w:rsidR="001C60BE" w:rsidRPr="00264FFC" w:rsidRDefault="008302F2" w:rsidP="001C60BE">
            <w:pPr>
              <w:pStyle w:val="TableParagraph"/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b/>
                <w:spacing w:val="1"/>
                <w:sz w:val="20"/>
                <w:szCs w:val="20"/>
                <w:lang w:val="en-US" w:eastAsia="en-US"/>
              </w:rPr>
              <w:t>General</w:t>
            </w:r>
            <w:r w:rsidR="001C60BE" w:rsidRPr="00264FFC">
              <w:rPr>
                <w:sz w:val="20"/>
              </w:rPr>
              <w:t xml:space="preserve"> </w:t>
            </w:r>
          </w:p>
          <w:p w14:paraId="6538236C" w14:textId="77777777" w:rsidR="00F851C2" w:rsidRPr="00264FFC" w:rsidRDefault="00F851C2" w:rsidP="001C60BE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Able to support and lead change within the workplace whilst having a flexible and open approach.</w:t>
            </w:r>
          </w:p>
          <w:p w14:paraId="71E741BA" w14:textId="77777777" w:rsidR="001C60BE" w:rsidRPr="00264FFC" w:rsidRDefault="001C60BE" w:rsidP="001C60BE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Demonstrates positivity in all areas of practice</w:t>
            </w:r>
            <w:bookmarkStart w:id="0" w:name="_GoBack"/>
            <w:bookmarkEnd w:id="0"/>
          </w:p>
          <w:p w14:paraId="131E54B5" w14:textId="77777777" w:rsidR="008302F2" w:rsidRPr="00264FFC" w:rsidRDefault="008302F2" w:rsidP="008302F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Understand the application of National Safety and Quality Standards to ensure compliance with applicable regulatory bodies is maintained.</w:t>
            </w:r>
          </w:p>
          <w:p w14:paraId="0DA45A4E" w14:textId="7A784F2C" w:rsidR="008302F2" w:rsidRDefault="008302F2" w:rsidP="008302F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Contribution and support of quality improvement projects within the program</w:t>
            </w:r>
          </w:p>
          <w:p w14:paraId="74823A53" w14:textId="1C89E8A0" w:rsidR="001E29B7" w:rsidRPr="00E21DF5" w:rsidRDefault="001E29B7" w:rsidP="008302F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E21DF5">
              <w:rPr>
                <w:sz w:val="20"/>
              </w:rPr>
              <w:t>Contributes to the development of the Palliative Care Program budget</w:t>
            </w:r>
          </w:p>
          <w:p w14:paraId="75291ECD" w14:textId="77777777" w:rsidR="008302F2" w:rsidRPr="00264FFC" w:rsidRDefault="008302F2" w:rsidP="008302F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Actively participate in improving care activities and services</w:t>
            </w:r>
          </w:p>
          <w:p w14:paraId="458F8EB7" w14:textId="77777777" w:rsidR="008302F2" w:rsidRPr="00264FFC" w:rsidRDefault="008302F2" w:rsidP="008302F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Ensuring client care is effective and culturally appropriate by respecting clients’ values, customs and beliefs.</w:t>
            </w:r>
          </w:p>
          <w:p w14:paraId="2F62E038" w14:textId="77777777" w:rsidR="008302F2" w:rsidRPr="00264FFC" w:rsidRDefault="008302F2" w:rsidP="008302F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Complete all mandatory training and education to comply with Bellarine Community Health’s and other applicable legal regulatory bodies.</w:t>
            </w:r>
          </w:p>
          <w:p w14:paraId="7F4080BB" w14:textId="77777777" w:rsidR="008302F2" w:rsidRPr="00264FFC" w:rsidRDefault="008302F2" w:rsidP="008302F2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Report all incidents through GEMBA</w:t>
            </w:r>
          </w:p>
          <w:p w14:paraId="7EE722B7" w14:textId="77777777" w:rsidR="00840CF1" w:rsidRPr="00264FFC" w:rsidRDefault="00840CF1" w:rsidP="00CD5611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2"/>
              <w:rPr>
                <w:sz w:val="20"/>
              </w:rPr>
            </w:pPr>
            <w:r w:rsidRPr="00264FFC">
              <w:rPr>
                <w:sz w:val="20"/>
              </w:rPr>
              <w:t>Maintain up to date client documentation and statistical report requirements of Bellarine Community Health.</w:t>
            </w:r>
          </w:p>
          <w:p w14:paraId="51B38379" w14:textId="15ABDD95" w:rsidR="00840CF1" w:rsidRPr="00264FFC" w:rsidRDefault="008302F2" w:rsidP="00CD5611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 xml:space="preserve">Contribute </w:t>
            </w:r>
            <w:r w:rsidR="00886D90" w:rsidRPr="00264FFC">
              <w:rPr>
                <w:sz w:val="20"/>
              </w:rPr>
              <w:t xml:space="preserve">evidence </w:t>
            </w:r>
            <w:r w:rsidRPr="00264FFC">
              <w:rPr>
                <w:sz w:val="20"/>
              </w:rPr>
              <w:t>to</w:t>
            </w:r>
            <w:r w:rsidR="00840CF1" w:rsidRPr="00264FFC">
              <w:rPr>
                <w:sz w:val="20"/>
              </w:rPr>
              <w:t xml:space="preserve"> the Bellarine Community Health Palliative Care </w:t>
            </w:r>
            <w:r w:rsidR="00F851C2" w:rsidRPr="00264FFC">
              <w:rPr>
                <w:sz w:val="20"/>
              </w:rPr>
              <w:t>Program</w:t>
            </w:r>
            <w:r w:rsidR="00840CF1" w:rsidRPr="00264FFC">
              <w:rPr>
                <w:sz w:val="20"/>
              </w:rPr>
              <w:t xml:space="preserve"> </w:t>
            </w:r>
            <w:r w:rsidR="00886D90" w:rsidRPr="00264FFC">
              <w:rPr>
                <w:sz w:val="20"/>
              </w:rPr>
              <w:t>A</w:t>
            </w:r>
            <w:r w:rsidR="00840CF1" w:rsidRPr="00264FFC">
              <w:rPr>
                <w:sz w:val="20"/>
              </w:rPr>
              <w:t xml:space="preserve">ccreditation </w:t>
            </w:r>
          </w:p>
          <w:p w14:paraId="45524C0A" w14:textId="77777777" w:rsidR="00840CF1" w:rsidRPr="00264FFC" w:rsidRDefault="00840CF1" w:rsidP="00CD5611">
            <w:pPr>
              <w:pStyle w:val="TableParagraph"/>
              <w:numPr>
                <w:ilvl w:val="0"/>
                <w:numId w:val="30"/>
              </w:numPr>
              <w:tabs>
                <w:tab w:val="left" w:pos="828"/>
                <w:tab w:val="left" w:pos="829"/>
              </w:tabs>
              <w:spacing w:before="80"/>
              <w:rPr>
                <w:sz w:val="20"/>
              </w:rPr>
            </w:pPr>
            <w:r w:rsidRPr="00264FFC">
              <w:rPr>
                <w:sz w:val="20"/>
              </w:rPr>
              <w:t>Has a demonstrated awareness and knowledge of the relationship between health behaviours and culture.</w:t>
            </w:r>
          </w:p>
          <w:p w14:paraId="4AE02A4E" w14:textId="1A0B578C" w:rsidR="00CC5340" w:rsidRPr="00E523B5" w:rsidRDefault="00CC5340" w:rsidP="004D2025">
            <w:pPr>
              <w:pStyle w:val="ListParagraph"/>
              <w:spacing w:before="60" w:after="80" w:line="240" w:lineRule="auto"/>
              <w:contextualSpacing w:val="0"/>
              <w:rPr>
                <w:rFonts w:ascii="Arial" w:hAnsi="Arial" w:cs="Arial"/>
                <w:spacing w:val="1"/>
                <w:sz w:val="20"/>
                <w:szCs w:val="20"/>
                <w:lang w:val="en-US" w:eastAsia="en-US"/>
              </w:rPr>
            </w:pPr>
          </w:p>
        </w:tc>
      </w:tr>
      <w:tr w:rsidR="00CE4253" w:rsidRPr="00F05A3C" w14:paraId="2A7C3117" w14:textId="77777777" w:rsidTr="00DF61E5">
        <w:tc>
          <w:tcPr>
            <w:tcW w:w="5000" w:type="pct"/>
            <w:shd w:val="clear" w:color="auto" w:fill="3B5CAD"/>
          </w:tcPr>
          <w:p w14:paraId="388D9439" w14:textId="77777777" w:rsidR="00CE4253" w:rsidRPr="00F05A3C" w:rsidRDefault="00CE4253" w:rsidP="0083079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9C09F1">
              <w:rPr>
                <w:rFonts w:ascii="Arial" w:hAnsi="Arial" w:cs="Arial"/>
                <w:b/>
                <w:bCs/>
                <w:color w:val="FFFFFF"/>
                <w:sz w:val="24"/>
                <w:szCs w:val="20"/>
                <w:lang w:bidi="th-TH"/>
              </w:rPr>
              <w:lastRenderedPageBreak/>
              <w:t>Key Performance Indicators</w:t>
            </w:r>
          </w:p>
        </w:tc>
      </w:tr>
      <w:tr w:rsidR="00CE4253" w:rsidRPr="00F05A3C" w14:paraId="730EE654" w14:textId="77777777" w:rsidTr="00DF61E5">
        <w:tc>
          <w:tcPr>
            <w:tcW w:w="5000" w:type="pct"/>
          </w:tcPr>
          <w:p w14:paraId="3F81C0A3" w14:textId="77777777" w:rsidR="00E86F67" w:rsidRPr="00C92C67" w:rsidRDefault="00EA16D1" w:rsidP="00C92C67">
            <w:pPr>
              <w:pStyle w:val="TableParagraph"/>
              <w:numPr>
                <w:ilvl w:val="0"/>
                <w:numId w:val="23"/>
              </w:numPr>
              <w:tabs>
                <w:tab w:val="left" w:pos="391"/>
                <w:tab w:val="left" w:pos="392"/>
              </w:tabs>
              <w:spacing w:before="60" w:after="60" w:line="276" w:lineRule="auto"/>
              <w:rPr>
                <w:sz w:val="20"/>
                <w:szCs w:val="20"/>
                <w:lang w:bidi="th-TH"/>
              </w:rPr>
            </w:pPr>
            <w:r w:rsidRPr="00C92C67">
              <w:rPr>
                <w:sz w:val="20"/>
              </w:rPr>
              <w:t xml:space="preserve">Effective </w:t>
            </w:r>
            <w:r w:rsidR="00421DDE" w:rsidRPr="00C92C67">
              <w:rPr>
                <w:sz w:val="20"/>
              </w:rPr>
              <w:t>and efficient management of service within budget</w:t>
            </w:r>
          </w:p>
          <w:p w14:paraId="252DDBFD" w14:textId="1E0BC15E" w:rsidR="00190568" w:rsidRPr="00C92C67" w:rsidRDefault="00190568" w:rsidP="00C92C67">
            <w:pPr>
              <w:pStyle w:val="TableParagraph"/>
              <w:numPr>
                <w:ilvl w:val="0"/>
                <w:numId w:val="23"/>
              </w:numPr>
              <w:tabs>
                <w:tab w:val="left" w:pos="391"/>
                <w:tab w:val="left" w:pos="392"/>
              </w:tabs>
              <w:spacing w:before="60" w:after="60" w:line="276" w:lineRule="auto"/>
              <w:rPr>
                <w:sz w:val="20"/>
                <w:szCs w:val="20"/>
                <w:lang w:bidi="th-TH"/>
              </w:rPr>
            </w:pPr>
            <w:r w:rsidRPr="00C92C67">
              <w:rPr>
                <w:sz w:val="20"/>
                <w:szCs w:val="20"/>
                <w:lang w:bidi="th-TH"/>
              </w:rPr>
              <w:t xml:space="preserve">Monitor service demand and manage allocation of </w:t>
            </w:r>
            <w:r w:rsidR="00B05201" w:rsidRPr="00C92C67">
              <w:rPr>
                <w:sz w:val="20"/>
                <w:szCs w:val="20"/>
                <w:lang w:bidi="th-TH"/>
              </w:rPr>
              <w:t xml:space="preserve">staff and </w:t>
            </w:r>
            <w:r w:rsidRPr="00C92C67">
              <w:rPr>
                <w:sz w:val="20"/>
                <w:szCs w:val="20"/>
                <w:lang w:bidi="th-TH"/>
              </w:rPr>
              <w:t>services to facilitate</w:t>
            </w:r>
            <w:r w:rsidR="002C17D0" w:rsidRPr="00C92C67">
              <w:rPr>
                <w:sz w:val="20"/>
                <w:szCs w:val="20"/>
                <w:lang w:bidi="th-TH"/>
              </w:rPr>
              <w:t xml:space="preserve"> responsive services</w:t>
            </w:r>
          </w:p>
          <w:p w14:paraId="4BD1ECA9" w14:textId="0622150F" w:rsidR="00B05201" w:rsidRPr="00C92C67" w:rsidRDefault="007A43F7" w:rsidP="00C92C67">
            <w:pPr>
              <w:pStyle w:val="TableParagraph"/>
              <w:numPr>
                <w:ilvl w:val="0"/>
                <w:numId w:val="23"/>
              </w:numPr>
              <w:tabs>
                <w:tab w:val="left" w:pos="391"/>
                <w:tab w:val="left" w:pos="392"/>
              </w:tabs>
              <w:spacing w:before="60" w:after="60" w:line="276" w:lineRule="auto"/>
              <w:rPr>
                <w:sz w:val="20"/>
                <w:szCs w:val="20"/>
                <w:lang w:bidi="th-TH"/>
              </w:rPr>
            </w:pPr>
            <w:r w:rsidRPr="00C92C67">
              <w:rPr>
                <w:sz w:val="20"/>
                <w:szCs w:val="20"/>
                <w:lang w:bidi="th-TH"/>
              </w:rPr>
              <w:t xml:space="preserve">Complete annual performance review of </w:t>
            </w:r>
            <w:r w:rsidR="00827410">
              <w:rPr>
                <w:sz w:val="20"/>
                <w:szCs w:val="20"/>
                <w:lang w:bidi="th-TH"/>
              </w:rPr>
              <w:t xml:space="preserve">palliative care </w:t>
            </w:r>
            <w:r w:rsidRPr="00C92C67">
              <w:rPr>
                <w:sz w:val="20"/>
                <w:szCs w:val="20"/>
                <w:lang w:bidi="th-TH"/>
              </w:rPr>
              <w:t>staff</w:t>
            </w:r>
          </w:p>
          <w:p w14:paraId="474EF880" w14:textId="7C2BFD68" w:rsidR="001F3546" w:rsidRPr="00C92C67" w:rsidRDefault="00190568" w:rsidP="00C92C67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C92C67">
              <w:rPr>
                <w:rFonts w:ascii="Arial" w:hAnsi="Arial" w:cs="Arial"/>
                <w:sz w:val="20"/>
                <w:szCs w:val="20"/>
                <w:lang w:bidi="th-TH"/>
              </w:rPr>
              <w:lastRenderedPageBreak/>
              <w:t>Develop and work to an annual individual work plan</w:t>
            </w:r>
          </w:p>
          <w:p w14:paraId="3ABE2536" w14:textId="77777777" w:rsidR="00190568" w:rsidRPr="00C92C67" w:rsidRDefault="00190568" w:rsidP="00C92C67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C92C67">
              <w:rPr>
                <w:rFonts w:ascii="Arial" w:hAnsi="Arial" w:cs="Arial"/>
                <w:sz w:val="20"/>
                <w:szCs w:val="20"/>
                <w:lang w:bidi="th-TH"/>
              </w:rPr>
              <w:t xml:space="preserve">Contribute to targets and outcomes related to Bellarine Community Health Funding and Service Agreements </w:t>
            </w:r>
          </w:p>
          <w:p w14:paraId="2BA64B61" w14:textId="77777777" w:rsidR="00190568" w:rsidRPr="00C92C67" w:rsidRDefault="00190568" w:rsidP="00C92C67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C92C67">
              <w:rPr>
                <w:rFonts w:ascii="Arial" w:hAnsi="Arial" w:cs="Arial"/>
                <w:sz w:val="20"/>
                <w:szCs w:val="20"/>
                <w:lang w:bidi="th-TH"/>
              </w:rPr>
              <w:t>Identify opportunities for quality improvement activities:  PDCAs - Plan, Do Check, Act</w:t>
            </w:r>
          </w:p>
          <w:p w14:paraId="25A69C03" w14:textId="77777777" w:rsidR="00190568" w:rsidRPr="00C92C67" w:rsidRDefault="00190568" w:rsidP="00C92C67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C92C67">
              <w:rPr>
                <w:rFonts w:ascii="Arial" w:hAnsi="Arial" w:cs="Arial"/>
                <w:sz w:val="20"/>
                <w:szCs w:val="20"/>
                <w:lang w:bidi="th-TH"/>
              </w:rPr>
              <w:t xml:space="preserve">Comply with Bellarine Community Health position related OH&amp;S Responsibilities </w:t>
            </w:r>
          </w:p>
          <w:p w14:paraId="03BBD56B" w14:textId="77777777" w:rsidR="00190568" w:rsidRPr="00C92C67" w:rsidRDefault="00190568" w:rsidP="00C92C67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C92C67">
              <w:rPr>
                <w:rFonts w:ascii="Arial" w:hAnsi="Arial" w:cs="Arial"/>
                <w:sz w:val="20"/>
                <w:szCs w:val="20"/>
                <w:lang w:bidi="th-TH"/>
              </w:rPr>
              <w:t>Demonstrate a commitment to ongoing personal and professional development by attendance at mandatory training sessions and additional sessions where relevant</w:t>
            </w:r>
          </w:p>
          <w:p w14:paraId="57F7116F" w14:textId="508875BE" w:rsidR="00190568" w:rsidRPr="00C92C67" w:rsidRDefault="00190568" w:rsidP="00C92C67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C92C67">
              <w:rPr>
                <w:rFonts w:ascii="Arial" w:hAnsi="Arial" w:cs="Arial"/>
                <w:sz w:val="20"/>
                <w:szCs w:val="20"/>
                <w:lang w:bidi="th-TH"/>
              </w:rPr>
              <w:t>Actively co-operate as a member of a team, following the values and principles of Bellarine Community Health</w:t>
            </w:r>
          </w:p>
          <w:p w14:paraId="5E5208EF" w14:textId="09A04781" w:rsidR="001F3546" w:rsidRPr="00C92C67" w:rsidRDefault="001F3546" w:rsidP="00C92C67">
            <w:pPr>
              <w:pStyle w:val="TableParagraph"/>
              <w:numPr>
                <w:ilvl w:val="0"/>
                <w:numId w:val="23"/>
              </w:numPr>
              <w:tabs>
                <w:tab w:val="left" w:pos="391"/>
                <w:tab w:val="left" w:pos="392"/>
              </w:tabs>
              <w:spacing w:before="60" w:after="60" w:line="276" w:lineRule="auto"/>
              <w:rPr>
                <w:sz w:val="20"/>
              </w:rPr>
            </w:pPr>
            <w:r w:rsidRPr="00C92C67">
              <w:rPr>
                <w:sz w:val="20"/>
              </w:rPr>
              <w:t>Ensure service adheres to National Safety and Quality Standards and Palliative Care NSAP Standards</w:t>
            </w:r>
          </w:p>
          <w:p w14:paraId="26BD9257" w14:textId="77777777" w:rsidR="00440A89" w:rsidRPr="00C92C67" w:rsidRDefault="00440A89" w:rsidP="00C92C67">
            <w:pPr>
              <w:pStyle w:val="ListParagraph"/>
              <w:numPr>
                <w:ilvl w:val="0"/>
                <w:numId w:val="23"/>
              </w:numPr>
              <w:spacing w:before="60" w:after="60"/>
              <w:rPr>
                <w:rFonts w:ascii="Arial" w:hAnsi="Arial" w:cs="Arial"/>
                <w:sz w:val="20"/>
                <w:szCs w:val="20"/>
                <w:lang w:bidi="th-TH"/>
              </w:rPr>
            </w:pPr>
            <w:r w:rsidRPr="00C92C67">
              <w:rPr>
                <w:rFonts w:ascii="Arial" w:hAnsi="Arial" w:cs="Arial"/>
                <w:sz w:val="20"/>
              </w:rPr>
              <w:t>Demonstrated use of GEMBA re incident management and PDCA’s.</w:t>
            </w:r>
          </w:p>
          <w:p w14:paraId="797405C9" w14:textId="19BAA60A" w:rsidR="00CC5340" w:rsidRPr="00C92C67" w:rsidRDefault="00CC5340" w:rsidP="00C92C67">
            <w:pPr>
              <w:pStyle w:val="TableParagraph"/>
              <w:tabs>
                <w:tab w:val="left" w:pos="391"/>
                <w:tab w:val="left" w:pos="392"/>
              </w:tabs>
              <w:spacing w:before="60" w:after="60" w:line="276" w:lineRule="auto"/>
              <w:rPr>
                <w:sz w:val="20"/>
              </w:rPr>
            </w:pPr>
          </w:p>
        </w:tc>
      </w:tr>
    </w:tbl>
    <w:p w14:paraId="1DA71D87" w14:textId="77777777" w:rsidR="00830792" w:rsidRPr="00F05A3C" w:rsidRDefault="00830792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4"/>
        <w:gridCol w:w="8184"/>
      </w:tblGrid>
      <w:tr w:rsidR="00CE4253" w:rsidRPr="00F05A3C" w14:paraId="270F63B6" w14:textId="77777777" w:rsidTr="00E523B5">
        <w:tc>
          <w:tcPr>
            <w:tcW w:w="5000" w:type="pct"/>
            <w:gridSpan w:val="2"/>
            <w:shd w:val="clear" w:color="auto" w:fill="3B5CAD"/>
          </w:tcPr>
          <w:p w14:paraId="2F248502" w14:textId="77777777" w:rsidR="00CE4253" w:rsidRPr="00F05A3C" w:rsidRDefault="00CE4253" w:rsidP="00830792">
            <w:pPr>
              <w:pStyle w:val="ListParagraph"/>
              <w:spacing w:before="120" w:after="12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9C09F1">
              <w:rPr>
                <w:rFonts w:ascii="Arial" w:hAnsi="Arial" w:cs="Arial"/>
                <w:b/>
                <w:bCs/>
                <w:color w:val="FFFFFF"/>
                <w:sz w:val="24"/>
                <w:szCs w:val="20"/>
                <w:lang w:bidi="th-TH"/>
              </w:rPr>
              <w:t>Key Selection Criteria and Skills/Attributes</w:t>
            </w:r>
          </w:p>
        </w:tc>
      </w:tr>
      <w:tr w:rsidR="00CE4253" w:rsidRPr="00F05A3C" w14:paraId="216AD5C2" w14:textId="77777777" w:rsidTr="00E523B5">
        <w:tc>
          <w:tcPr>
            <w:tcW w:w="895" w:type="pct"/>
            <w:shd w:val="clear" w:color="auto" w:fill="B4C2E6"/>
          </w:tcPr>
          <w:p w14:paraId="1471099F" w14:textId="77777777" w:rsidR="00CE4253" w:rsidRPr="00F05A3C" w:rsidRDefault="00CE4253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 w:rsidRPr="00F05A3C"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Essential</w:t>
            </w:r>
          </w:p>
        </w:tc>
        <w:tc>
          <w:tcPr>
            <w:tcW w:w="4105" w:type="pct"/>
          </w:tcPr>
          <w:p w14:paraId="1BA09A8A" w14:textId="1208AD4A" w:rsidR="00B31937" w:rsidRPr="00B31937" w:rsidRDefault="00B31937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57" w:after="0" w:line="242" w:lineRule="auto"/>
              <w:ind w:right="461" w:hanging="283"/>
              <w:rPr>
                <w:rFonts w:ascii="Arial" w:eastAsia="Arial" w:hAnsi="Arial" w:cs="Arial"/>
                <w:sz w:val="20"/>
                <w:lang w:bidi="en-AU"/>
              </w:rPr>
            </w:pPr>
            <w:r w:rsidRPr="00B31937">
              <w:rPr>
                <w:rFonts w:ascii="Arial" w:eastAsia="Arial" w:hAnsi="Arial" w:cs="Arial"/>
                <w:sz w:val="20"/>
                <w:lang w:bidi="en-AU"/>
              </w:rPr>
              <w:t>A Registered Nurse Division 1 holding current registration with Australian Health Practitioner Regulation</w:t>
            </w:r>
            <w:r w:rsidRPr="00B31937">
              <w:rPr>
                <w:rFonts w:ascii="Arial" w:eastAsia="Arial" w:hAnsi="Arial" w:cs="Arial"/>
                <w:spacing w:val="2"/>
                <w:sz w:val="20"/>
                <w:lang w:bidi="en-AU"/>
              </w:rPr>
              <w:t xml:space="preserve"> </w:t>
            </w:r>
            <w:r w:rsidRPr="00B31937">
              <w:rPr>
                <w:rFonts w:ascii="Arial" w:eastAsia="Arial" w:hAnsi="Arial" w:cs="Arial"/>
                <w:sz w:val="20"/>
                <w:lang w:bidi="en-AU"/>
              </w:rPr>
              <w:t>Agency.</w:t>
            </w:r>
          </w:p>
          <w:p w14:paraId="7B5560F1" w14:textId="1D3A9153" w:rsidR="00B31937" w:rsidRPr="00B31937" w:rsidRDefault="00B31937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78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 w:rsidRPr="00B31937">
              <w:rPr>
                <w:rFonts w:ascii="Arial" w:eastAsia="Arial" w:hAnsi="Arial" w:cs="Arial"/>
                <w:sz w:val="20"/>
                <w:lang w:bidi="en-AU"/>
              </w:rPr>
              <w:t>Relevant post graduate qualification in Palliative Care and</w:t>
            </w:r>
            <w:r w:rsidR="001E11F8">
              <w:rPr>
                <w:rFonts w:ascii="Arial" w:eastAsia="Arial" w:hAnsi="Arial" w:cs="Arial"/>
                <w:sz w:val="20"/>
                <w:lang w:bidi="en-AU"/>
              </w:rPr>
              <w:t xml:space="preserve">/ </w:t>
            </w:r>
            <w:r w:rsidRPr="00B31937">
              <w:rPr>
                <w:rFonts w:ascii="Arial" w:eastAsia="Arial" w:hAnsi="Arial" w:cs="Arial"/>
                <w:sz w:val="20"/>
                <w:lang w:bidi="en-AU"/>
              </w:rPr>
              <w:t>or Oncology.</w:t>
            </w:r>
          </w:p>
          <w:p w14:paraId="15750254" w14:textId="77777777" w:rsidR="00B31937" w:rsidRPr="00B31937" w:rsidRDefault="00B31937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80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 w:rsidRPr="00B31937">
              <w:rPr>
                <w:rFonts w:ascii="Arial" w:eastAsia="Arial" w:hAnsi="Arial" w:cs="Arial"/>
                <w:sz w:val="20"/>
                <w:lang w:bidi="en-AU"/>
              </w:rPr>
              <w:t>Demonstrated advanced skill in leadership and clinical decision</w:t>
            </w:r>
            <w:r w:rsidRPr="00B31937">
              <w:rPr>
                <w:rFonts w:ascii="Arial" w:eastAsia="Arial" w:hAnsi="Arial" w:cs="Arial"/>
                <w:spacing w:val="7"/>
                <w:sz w:val="20"/>
                <w:lang w:bidi="en-AU"/>
              </w:rPr>
              <w:t xml:space="preserve"> </w:t>
            </w:r>
            <w:r w:rsidRPr="00B31937">
              <w:rPr>
                <w:rFonts w:ascii="Arial" w:eastAsia="Arial" w:hAnsi="Arial" w:cs="Arial"/>
                <w:sz w:val="20"/>
                <w:lang w:bidi="en-AU"/>
              </w:rPr>
              <w:t xml:space="preserve">making </w:t>
            </w:r>
          </w:p>
          <w:p w14:paraId="44E6FEE5" w14:textId="77777777" w:rsidR="00B31937" w:rsidRPr="00B31937" w:rsidRDefault="00B31937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82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 w:rsidRPr="00B31937">
              <w:rPr>
                <w:rFonts w:ascii="Arial" w:eastAsia="Arial" w:hAnsi="Arial" w:cs="Arial"/>
                <w:sz w:val="20"/>
                <w:lang w:bidi="en-AU"/>
              </w:rPr>
              <w:t>Demonstrated ability to analyse and interpret clinical</w:t>
            </w:r>
            <w:r w:rsidRPr="00B31937">
              <w:rPr>
                <w:rFonts w:ascii="Arial" w:eastAsia="Arial" w:hAnsi="Arial" w:cs="Arial"/>
                <w:spacing w:val="5"/>
                <w:sz w:val="20"/>
                <w:lang w:bidi="en-AU"/>
              </w:rPr>
              <w:t xml:space="preserve"> </w:t>
            </w:r>
            <w:r w:rsidRPr="00B31937">
              <w:rPr>
                <w:rFonts w:ascii="Arial" w:eastAsia="Arial" w:hAnsi="Arial" w:cs="Arial"/>
                <w:sz w:val="20"/>
                <w:lang w:bidi="en-AU"/>
              </w:rPr>
              <w:t>data</w:t>
            </w:r>
          </w:p>
          <w:p w14:paraId="6CCD81BD" w14:textId="77777777" w:rsidR="00B31937" w:rsidRPr="00B31937" w:rsidRDefault="00B31937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79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 w:rsidRPr="00B31937">
              <w:rPr>
                <w:rFonts w:ascii="Arial" w:eastAsia="Arial" w:hAnsi="Arial" w:cs="Arial"/>
                <w:sz w:val="20"/>
                <w:lang w:bidi="en-AU"/>
              </w:rPr>
              <w:t>Highly developed level of nursing skill, palliative care assessment and care planning</w:t>
            </w:r>
            <w:r w:rsidRPr="00B31937">
              <w:rPr>
                <w:rFonts w:ascii="Arial" w:eastAsia="Arial" w:hAnsi="Arial" w:cs="Arial"/>
                <w:spacing w:val="13"/>
                <w:sz w:val="20"/>
                <w:lang w:bidi="en-AU"/>
              </w:rPr>
              <w:t>.</w:t>
            </w:r>
          </w:p>
          <w:p w14:paraId="22F714BE" w14:textId="6424733D" w:rsidR="00B31937" w:rsidRDefault="00B31937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80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 w:rsidRPr="00B31937">
              <w:rPr>
                <w:rFonts w:ascii="Arial" w:eastAsia="Arial" w:hAnsi="Arial" w:cs="Arial"/>
                <w:sz w:val="20"/>
                <w:lang w:bidi="en-AU"/>
              </w:rPr>
              <w:t>Ability to work independently</w:t>
            </w:r>
            <w:r w:rsidR="00920B92">
              <w:rPr>
                <w:rFonts w:ascii="Arial" w:eastAsia="Arial" w:hAnsi="Arial" w:cs="Arial"/>
                <w:sz w:val="20"/>
                <w:lang w:bidi="en-AU"/>
              </w:rPr>
              <w:t xml:space="preserve"> with</w:t>
            </w:r>
            <w:r w:rsidRPr="00B31937">
              <w:rPr>
                <w:rFonts w:ascii="Arial" w:eastAsia="Arial" w:hAnsi="Arial" w:cs="Arial"/>
                <w:sz w:val="20"/>
                <w:lang w:bidi="en-AU"/>
              </w:rPr>
              <w:t xml:space="preserve"> flexible and proven innovative practice with an evidence - based approach to care.</w:t>
            </w:r>
          </w:p>
          <w:p w14:paraId="6565E0B9" w14:textId="544585DE" w:rsidR="00BC0322" w:rsidRPr="00B31937" w:rsidRDefault="00BC0322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80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>
              <w:rPr>
                <w:rFonts w:ascii="Arial" w:eastAsia="Arial" w:hAnsi="Arial" w:cs="Arial"/>
                <w:sz w:val="20"/>
                <w:lang w:bidi="en-AU"/>
              </w:rPr>
              <w:t>Proven ability to create and maintain a positive workplace culture</w:t>
            </w:r>
          </w:p>
          <w:p w14:paraId="7BE371D8" w14:textId="124BB49F" w:rsidR="00B31937" w:rsidRPr="00B31937" w:rsidRDefault="005A5E0F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80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>
              <w:rPr>
                <w:rFonts w:ascii="Arial" w:eastAsia="Arial" w:hAnsi="Arial" w:cs="Arial"/>
                <w:sz w:val="20"/>
                <w:lang w:bidi="en-AU"/>
              </w:rPr>
              <w:t xml:space="preserve">Excellent organisation and </w:t>
            </w:r>
            <w:r w:rsidR="00B31937" w:rsidRPr="00B31937">
              <w:rPr>
                <w:rFonts w:ascii="Arial" w:eastAsia="Arial" w:hAnsi="Arial" w:cs="Arial"/>
                <w:sz w:val="20"/>
                <w:lang w:bidi="en-AU"/>
              </w:rPr>
              <w:t>time management</w:t>
            </w:r>
            <w:r w:rsidR="00B31937" w:rsidRPr="00B31937">
              <w:rPr>
                <w:rFonts w:ascii="Arial" w:eastAsia="Arial" w:hAnsi="Arial" w:cs="Arial"/>
                <w:spacing w:val="27"/>
                <w:sz w:val="20"/>
                <w:lang w:bidi="en-AU"/>
              </w:rPr>
              <w:t xml:space="preserve"> </w:t>
            </w:r>
            <w:r w:rsidR="00B31937" w:rsidRPr="00B31937">
              <w:rPr>
                <w:rFonts w:ascii="Arial" w:eastAsia="Arial" w:hAnsi="Arial" w:cs="Arial"/>
                <w:sz w:val="20"/>
                <w:lang w:bidi="en-AU"/>
              </w:rPr>
              <w:t>skills</w:t>
            </w:r>
          </w:p>
          <w:p w14:paraId="5F936DD8" w14:textId="533F2B8E" w:rsidR="00B31937" w:rsidRPr="00B31937" w:rsidRDefault="0032631C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79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>
              <w:rPr>
                <w:rFonts w:ascii="Arial" w:eastAsia="Arial" w:hAnsi="Arial" w:cs="Arial"/>
                <w:sz w:val="20"/>
                <w:lang w:bidi="en-AU"/>
              </w:rPr>
              <w:t>Sound working knowledge of information technology</w:t>
            </w:r>
          </w:p>
          <w:p w14:paraId="35E9D368" w14:textId="44763F07" w:rsidR="00B31937" w:rsidRPr="00B31937" w:rsidRDefault="00921345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80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>
              <w:rPr>
                <w:rFonts w:ascii="Arial" w:eastAsia="Arial" w:hAnsi="Arial" w:cs="Arial"/>
                <w:sz w:val="20"/>
                <w:lang w:bidi="en-AU"/>
              </w:rPr>
              <w:t xml:space="preserve">Strong interpersonal, written and verbal </w:t>
            </w:r>
            <w:r w:rsidR="00B31937" w:rsidRPr="00B31937">
              <w:rPr>
                <w:rFonts w:ascii="Arial" w:eastAsia="Arial" w:hAnsi="Arial" w:cs="Arial"/>
                <w:sz w:val="20"/>
                <w:lang w:bidi="en-AU"/>
              </w:rPr>
              <w:t>communication and negotiation</w:t>
            </w:r>
            <w:r w:rsidR="00B31937" w:rsidRPr="00B31937">
              <w:rPr>
                <w:rFonts w:ascii="Arial" w:eastAsia="Arial" w:hAnsi="Arial" w:cs="Arial"/>
                <w:spacing w:val="7"/>
                <w:sz w:val="20"/>
                <w:lang w:bidi="en-AU"/>
              </w:rPr>
              <w:t xml:space="preserve"> </w:t>
            </w:r>
            <w:r w:rsidR="00B31937" w:rsidRPr="00B31937">
              <w:rPr>
                <w:rFonts w:ascii="Arial" w:eastAsia="Arial" w:hAnsi="Arial" w:cs="Arial"/>
                <w:sz w:val="20"/>
                <w:lang w:bidi="en-AU"/>
              </w:rPr>
              <w:t>skills</w:t>
            </w:r>
          </w:p>
          <w:p w14:paraId="0E95CBD8" w14:textId="5F1CB4EB" w:rsidR="00B31937" w:rsidRPr="00B31937" w:rsidRDefault="00B31937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79" w:after="0" w:line="240" w:lineRule="auto"/>
              <w:ind w:hanging="283"/>
              <w:rPr>
                <w:rFonts w:ascii="Arial" w:eastAsia="Arial" w:hAnsi="Arial" w:cs="Arial"/>
                <w:sz w:val="20"/>
                <w:lang w:bidi="en-AU"/>
              </w:rPr>
            </w:pPr>
            <w:r w:rsidRPr="00B31937">
              <w:rPr>
                <w:rFonts w:ascii="Arial" w:eastAsia="Arial" w:hAnsi="Arial" w:cs="Arial"/>
                <w:sz w:val="20"/>
                <w:lang w:bidi="en-AU"/>
              </w:rPr>
              <w:t xml:space="preserve">Demonstrated commitment to </w:t>
            </w:r>
            <w:r w:rsidR="0011483F">
              <w:rPr>
                <w:rFonts w:ascii="Arial" w:eastAsia="Arial" w:hAnsi="Arial" w:cs="Arial"/>
                <w:sz w:val="20"/>
                <w:lang w:bidi="en-AU"/>
              </w:rPr>
              <w:t xml:space="preserve">supporting the </w:t>
            </w:r>
            <w:r w:rsidRPr="00B31937">
              <w:rPr>
                <w:rFonts w:ascii="Arial" w:eastAsia="Arial" w:hAnsi="Arial" w:cs="Arial"/>
                <w:sz w:val="20"/>
                <w:lang w:bidi="en-AU"/>
              </w:rPr>
              <w:t>ongoing professional development</w:t>
            </w:r>
            <w:r w:rsidR="0011483F">
              <w:rPr>
                <w:rFonts w:ascii="Arial" w:eastAsia="Arial" w:hAnsi="Arial" w:cs="Arial"/>
                <w:sz w:val="20"/>
                <w:lang w:bidi="en-AU"/>
              </w:rPr>
              <w:t xml:space="preserve"> of clinical staff</w:t>
            </w:r>
          </w:p>
          <w:p w14:paraId="4F8ADDB2" w14:textId="3EE933CC" w:rsidR="007B088B" w:rsidRPr="007B088B" w:rsidRDefault="007B088B" w:rsidP="007B088B">
            <w:pPr>
              <w:spacing w:before="120" w:after="120" w:line="240" w:lineRule="auto"/>
              <w:rPr>
                <w:rFonts w:ascii="Arial" w:hAnsi="Arial" w:cs="Arial"/>
                <w:sz w:val="20"/>
              </w:rPr>
            </w:pPr>
            <w:r w:rsidRPr="007B088B">
              <w:rPr>
                <w:rFonts w:ascii="Arial" w:hAnsi="Arial" w:cs="Arial"/>
                <w:sz w:val="20"/>
              </w:rPr>
              <w:t>Current</w:t>
            </w:r>
            <w:r w:rsidR="00581BD1">
              <w:rPr>
                <w:rFonts w:ascii="Arial" w:hAnsi="Arial" w:cs="Arial"/>
                <w:sz w:val="20"/>
              </w:rPr>
              <w:t xml:space="preserve"> Working </w:t>
            </w:r>
            <w:proofErr w:type="gramStart"/>
            <w:r w:rsidR="00581BD1">
              <w:rPr>
                <w:rFonts w:ascii="Arial" w:hAnsi="Arial" w:cs="Arial"/>
                <w:sz w:val="20"/>
              </w:rPr>
              <w:t>With</w:t>
            </w:r>
            <w:proofErr w:type="gramEnd"/>
            <w:r w:rsidR="00581BD1">
              <w:rPr>
                <w:rFonts w:ascii="Arial" w:hAnsi="Arial" w:cs="Arial"/>
                <w:sz w:val="20"/>
              </w:rPr>
              <w:t xml:space="preserve"> Children’s check </w:t>
            </w:r>
          </w:p>
          <w:p w14:paraId="1D67D3B4" w14:textId="77777777" w:rsidR="007B088B" w:rsidRPr="007B088B" w:rsidRDefault="007B088B" w:rsidP="007B088B">
            <w:pPr>
              <w:spacing w:before="120" w:after="120" w:line="240" w:lineRule="auto"/>
              <w:rPr>
                <w:rFonts w:ascii="Arial" w:hAnsi="Arial" w:cs="Arial"/>
                <w:sz w:val="18"/>
                <w:szCs w:val="20"/>
                <w:lang w:bidi="th-TH"/>
              </w:rPr>
            </w:pPr>
            <w:r w:rsidRPr="007B088B">
              <w:rPr>
                <w:rFonts w:ascii="Arial" w:hAnsi="Arial" w:cs="Arial"/>
                <w:sz w:val="20"/>
              </w:rPr>
              <w:t>Current Police Check (within 12 months from date of application).</w:t>
            </w:r>
          </w:p>
          <w:p w14:paraId="3331524B" w14:textId="77777777" w:rsidR="00CC5340" w:rsidRDefault="007B088B" w:rsidP="007B088B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B088B">
              <w:rPr>
                <w:rFonts w:ascii="Arial" w:hAnsi="Arial" w:cs="Arial"/>
                <w:sz w:val="20"/>
              </w:rPr>
              <w:t>Current Victorian Drivers Licen</w:t>
            </w:r>
            <w:r>
              <w:rPr>
                <w:rFonts w:ascii="Arial" w:hAnsi="Arial" w:cs="Arial"/>
                <w:sz w:val="20"/>
              </w:rPr>
              <w:t>c</w:t>
            </w:r>
            <w:r w:rsidRPr="007B088B">
              <w:rPr>
                <w:rFonts w:ascii="Arial" w:hAnsi="Arial" w:cs="Arial"/>
                <w:sz w:val="20"/>
              </w:rPr>
              <w:t>e</w:t>
            </w:r>
          </w:p>
          <w:p w14:paraId="062EE00A" w14:textId="77777777" w:rsidR="007B088B" w:rsidRPr="007B088B" w:rsidRDefault="007B088B" w:rsidP="007B088B">
            <w:pPr>
              <w:tabs>
                <w:tab w:val="left" w:pos="3295"/>
                <w:tab w:val="left" w:pos="4004"/>
              </w:tabs>
              <w:spacing w:before="20" w:afterLines="20" w:after="48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7B088B">
              <w:rPr>
                <w:rFonts w:ascii="Arial" w:eastAsia="Times New Roman" w:hAnsi="Arial" w:cs="Arial"/>
                <w:b/>
                <w:sz w:val="20"/>
                <w:szCs w:val="20"/>
              </w:rPr>
              <w:t>Immunisation Status:</w:t>
            </w:r>
          </w:p>
          <w:p w14:paraId="4F559C79" w14:textId="77777777" w:rsidR="007B088B" w:rsidRPr="007B088B" w:rsidRDefault="007B088B" w:rsidP="007B088B">
            <w:pPr>
              <w:tabs>
                <w:tab w:val="left" w:pos="3295"/>
                <w:tab w:val="left" w:pos="4004"/>
              </w:tabs>
              <w:spacing w:before="20" w:afterLines="20" w:after="48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  <w:r w:rsidRPr="007B088B">
              <w:rPr>
                <w:rFonts w:ascii="Arial" w:eastAsia="Times New Roman" w:hAnsi="Arial" w:cs="Arial"/>
                <w:sz w:val="20"/>
                <w:szCs w:val="20"/>
              </w:rPr>
              <w:t xml:space="preserve">If you are applying for a position in dental, nursing, sterilising or podiatry, you are </w:t>
            </w:r>
            <w:r w:rsidRPr="0048293D">
              <w:rPr>
                <w:rFonts w:ascii="Arial" w:eastAsia="Times New Roman" w:hAnsi="Arial" w:cs="Arial"/>
                <w:b/>
                <w:sz w:val="20"/>
                <w:szCs w:val="20"/>
              </w:rPr>
              <w:t>required</w:t>
            </w:r>
            <w:r w:rsidRPr="007B088B">
              <w:rPr>
                <w:rFonts w:ascii="Arial" w:eastAsia="Times New Roman" w:hAnsi="Arial" w:cs="Arial"/>
                <w:sz w:val="20"/>
                <w:szCs w:val="20"/>
              </w:rPr>
              <w:t xml:space="preserve"> to have the follow</w:t>
            </w:r>
            <w:r w:rsidR="00581BD1">
              <w:rPr>
                <w:rFonts w:ascii="Arial" w:eastAsia="Times New Roman" w:hAnsi="Arial" w:cs="Arial"/>
                <w:sz w:val="20"/>
                <w:szCs w:val="20"/>
              </w:rPr>
              <w:t xml:space="preserve">ing vaccinations:  Hepatitis B, </w:t>
            </w:r>
            <w:r w:rsidRPr="007B088B">
              <w:rPr>
                <w:rFonts w:ascii="Arial" w:eastAsia="Times New Roman" w:hAnsi="Arial" w:cs="Arial"/>
                <w:sz w:val="20"/>
                <w:szCs w:val="20"/>
              </w:rPr>
              <w:t>MMR, Pertussis and Varicella.</w:t>
            </w:r>
          </w:p>
          <w:p w14:paraId="2260BAAE" w14:textId="77777777" w:rsidR="0048293D" w:rsidRPr="0048293D" w:rsidRDefault="0048293D" w:rsidP="007B088B">
            <w:pPr>
              <w:tabs>
                <w:tab w:val="left" w:pos="3295"/>
                <w:tab w:val="left" w:pos="4004"/>
              </w:tabs>
              <w:spacing w:before="20" w:afterLines="20" w:after="48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48293D">
              <w:rPr>
                <w:rFonts w:ascii="Arial" w:eastAsia="Times New Roman" w:hAnsi="Arial" w:cs="Arial"/>
                <w:i/>
                <w:sz w:val="20"/>
                <w:szCs w:val="20"/>
              </w:rPr>
              <w:t>Influenza is recommended.</w:t>
            </w:r>
            <w:r w:rsidR="00581BD1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 </w:t>
            </w:r>
          </w:p>
          <w:p w14:paraId="73E66E30" w14:textId="77777777" w:rsidR="0048293D" w:rsidRPr="007B088B" w:rsidRDefault="0048293D" w:rsidP="007B088B">
            <w:pPr>
              <w:tabs>
                <w:tab w:val="left" w:pos="3295"/>
                <w:tab w:val="left" w:pos="4004"/>
              </w:tabs>
              <w:spacing w:before="20" w:afterLines="20" w:after="48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A1E247E" w14:textId="77777777" w:rsidR="0048293D" w:rsidRPr="0048293D" w:rsidRDefault="007B088B" w:rsidP="00FA0AD6">
            <w:pPr>
              <w:tabs>
                <w:tab w:val="num" w:pos="318"/>
                <w:tab w:val="left" w:pos="3295"/>
                <w:tab w:val="left" w:pos="4004"/>
              </w:tabs>
              <w:spacing w:before="20" w:afterLines="20" w:after="48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7B088B">
              <w:rPr>
                <w:rFonts w:ascii="Arial" w:eastAsia="Times New Roman" w:hAnsi="Arial" w:cs="Arial"/>
                <w:sz w:val="20"/>
                <w:szCs w:val="20"/>
              </w:rPr>
              <w:t xml:space="preserve">If you are applying for a position working with children, you are </w:t>
            </w:r>
            <w:r w:rsidRPr="0048293D">
              <w:rPr>
                <w:rFonts w:ascii="Arial" w:eastAsia="Times New Roman" w:hAnsi="Arial" w:cs="Arial"/>
                <w:b/>
                <w:sz w:val="20"/>
                <w:szCs w:val="20"/>
              </w:rPr>
              <w:t>required</w:t>
            </w:r>
            <w:r w:rsidRPr="007B088B">
              <w:rPr>
                <w:rFonts w:ascii="Arial" w:eastAsia="Times New Roman" w:hAnsi="Arial" w:cs="Arial"/>
                <w:sz w:val="20"/>
                <w:szCs w:val="20"/>
              </w:rPr>
              <w:t xml:space="preserve"> to ha</w:t>
            </w:r>
            <w:r w:rsidR="00581BD1">
              <w:rPr>
                <w:rFonts w:ascii="Arial" w:eastAsia="Times New Roman" w:hAnsi="Arial" w:cs="Arial"/>
                <w:sz w:val="20"/>
                <w:szCs w:val="20"/>
              </w:rPr>
              <w:t xml:space="preserve">ve the following vaccinations: </w:t>
            </w:r>
            <w:r w:rsidRPr="007B088B">
              <w:rPr>
                <w:rFonts w:ascii="Arial" w:eastAsia="Times New Roman" w:hAnsi="Arial" w:cs="Arial"/>
                <w:sz w:val="20"/>
                <w:szCs w:val="20"/>
              </w:rPr>
              <w:t>MMR, Pertussis, Varicella.</w:t>
            </w:r>
            <w:r w:rsidR="00FA0AD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8293D" w:rsidRPr="0048293D">
              <w:rPr>
                <w:rFonts w:ascii="Arial" w:eastAsia="Times New Roman" w:hAnsi="Arial" w:cs="Arial"/>
                <w:i/>
                <w:sz w:val="20"/>
                <w:szCs w:val="20"/>
              </w:rPr>
              <w:t>Influenza is recommended.</w:t>
            </w:r>
          </w:p>
        </w:tc>
      </w:tr>
      <w:tr w:rsidR="003D6060" w:rsidRPr="00F05A3C" w14:paraId="44B5EE60" w14:textId="77777777" w:rsidTr="00E523B5">
        <w:tc>
          <w:tcPr>
            <w:tcW w:w="895" w:type="pct"/>
            <w:shd w:val="clear" w:color="auto" w:fill="B4C2E6"/>
          </w:tcPr>
          <w:p w14:paraId="163E1AFF" w14:textId="3EF631F9" w:rsidR="003D6060" w:rsidRPr="00F05A3C" w:rsidRDefault="008E167B" w:rsidP="0083079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bidi="th-TH"/>
              </w:rPr>
              <w:t>Desirable</w:t>
            </w:r>
          </w:p>
        </w:tc>
        <w:tc>
          <w:tcPr>
            <w:tcW w:w="4105" w:type="pct"/>
          </w:tcPr>
          <w:p w14:paraId="679E7330" w14:textId="62397F3C" w:rsidR="003D6060" w:rsidRPr="00B31937" w:rsidRDefault="00F22427" w:rsidP="00B31937">
            <w:pPr>
              <w:widowControl w:val="0"/>
              <w:numPr>
                <w:ilvl w:val="0"/>
                <w:numId w:val="29"/>
              </w:numPr>
              <w:tabs>
                <w:tab w:val="left" w:pos="390"/>
                <w:tab w:val="left" w:pos="391"/>
              </w:tabs>
              <w:autoSpaceDE w:val="0"/>
              <w:autoSpaceDN w:val="0"/>
              <w:spacing w:before="57" w:after="0" w:line="242" w:lineRule="auto"/>
              <w:ind w:right="461" w:hanging="283"/>
              <w:rPr>
                <w:rFonts w:ascii="Arial" w:eastAsia="Arial" w:hAnsi="Arial" w:cs="Arial"/>
                <w:sz w:val="20"/>
                <w:lang w:bidi="en-AU"/>
              </w:rPr>
            </w:pPr>
            <w:r>
              <w:rPr>
                <w:rFonts w:ascii="Arial" w:eastAsia="Arial" w:hAnsi="Arial" w:cs="Arial"/>
                <w:sz w:val="20"/>
                <w:lang w:bidi="en-AU"/>
              </w:rPr>
              <w:t xml:space="preserve">Experience </w:t>
            </w:r>
            <w:r w:rsidR="00B713DB">
              <w:rPr>
                <w:rFonts w:ascii="Arial" w:eastAsia="Arial" w:hAnsi="Arial" w:cs="Arial"/>
                <w:sz w:val="20"/>
                <w:lang w:bidi="en-AU"/>
              </w:rPr>
              <w:t>in the management of clinical staff and services</w:t>
            </w:r>
          </w:p>
        </w:tc>
      </w:tr>
      <w:tr w:rsidR="00830792" w:rsidRPr="00F05A3C" w14:paraId="682CE3C1" w14:textId="77777777" w:rsidTr="00E523B5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5CAD"/>
            <w:hideMark/>
          </w:tcPr>
          <w:p w14:paraId="7BB4F521" w14:textId="77777777" w:rsidR="00830792" w:rsidRPr="00F05A3C" w:rsidRDefault="00830792" w:rsidP="0083079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9C09F1">
              <w:rPr>
                <w:rFonts w:ascii="Arial" w:hAnsi="Arial" w:cs="Arial"/>
                <w:b/>
                <w:bCs/>
                <w:color w:val="FFFFFF"/>
              </w:rPr>
              <w:t>Acceptance Details</w:t>
            </w:r>
          </w:p>
        </w:tc>
      </w:tr>
      <w:tr w:rsidR="00830792" w:rsidRPr="00F05A3C" w14:paraId="014D23AF" w14:textId="77777777" w:rsidTr="00E523B5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2E6"/>
            <w:hideMark/>
          </w:tcPr>
          <w:p w14:paraId="1D2A4B31" w14:textId="77777777" w:rsidR="00830792" w:rsidRPr="00F05A3C" w:rsidRDefault="00F05A3C" w:rsidP="0083079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05A3C">
              <w:rPr>
                <w:rFonts w:ascii="Arial" w:hAnsi="Arial" w:cs="Arial"/>
                <w:b/>
                <w:bCs/>
              </w:rPr>
              <w:t>Name of staff member: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55BD" w14:textId="77777777" w:rsidR="00830792" w:rsidRPr="00F05A3C" w:rsidRDefault="00AB3BAA" w:rsidP="00F8545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>
              <w:rPr>
                <w:rFonts w:ascii="Arial" w:hAnsi="Arial" w:cs="Arial"/>
                <w:b/>
                <w:bCs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bookmarkEnd w:id="1"/>
          </w:p>
        </w:tc>
      </w:tr>
      <w:tr w:rsidR="00830792" w:rsidRPr="00F05A3C" w14:paraId="6E3DB082" w14:textId="77777777" w:rsidTr="00E523B5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2E6"/>
            <w:hideMark/>
          </w:tcPr>
          <w:p w14:paraId="075E92F8" w14:textId="77777777" w:rsidR="00830792" w:rsidRPr="00F05A3C" w:rsidRDefault="00830792" w:rsidP="0083079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05A3C">
              <w:rPr>
                <w:rFonts w:ascii="Arial" w:hAnsi="Arial" w:cs="Arial"/>
                <w:b/>
                <w:bCs/>
              </w:rPr>
              <w:t>Signature of staff member: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F5E2" w14:textId="77777777" w:rsidR="00830792" w:rsidRPr="00F05A3C" w:rsidRDefault="00AB3BAA" w:rsidP="00F8545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rFonts w:ascii="Arial" w:hAnsi="Arial" w:cs="Arial"/>
                <w:b/>
                <w:bCs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bookmarkEnd w:id="2"/>
          </w:p>
        </w:tc>
      </w:tr>
      <w:tr w:rsidR="00830792" w:rsidRPr="00F05A3C" w14:paraId="749B1670" w14:textId="77777777" w:rsidTr="00E523B5">
        <w:tblPrEx>
          <w:tblLook w:val="04A0" w:firstRow="1" w:lastRow="0" w:firstColumn="1" w:lastColumn="0" w:noHBand="0" w:noVBand="1"/>
        </w:tblPrEx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2E6"/>
            <w:hideMark/>
          </w:tcPr>
          <w:p w14:paraId="4FA965CF" w14:textId="77777777" w:rsidR="00830792" w:rsidRPr="00F05A3C" w:rsidRDefault="00830792" w:rsidP="0083079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05A3C"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9655" w14:textId="77777777" w:rsidR="00830792" w:rsidRPr="00F05A3C" w:rsidRDefault="00AB3BAA" w:rsidP="00F8545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rFonts w:ascii="Arial" w:hAnsi="Arial" w:cs="Arial"/>
                <w:b/>
                <w:bCs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bookmarkEnd w:id="3"/>
          </w:p>
        </w:tc>
      </w:tr>
      <w:tr w:rsidR="00830792" w:rsidRPr="00F05A3C" w14:paraId="44EA77CE" w14:textId="77777777" w:rsidTr="00E523B5">
        <w:tblPrEx>
          <w:tblLook w:val="04A0" w:firstRow="1" w:lastRow="0" w:firstColumn="1" w:lastColumn="0" w:noHBand="0" w:noVBand="1"/>
        </w:tblPrEx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2E6"/>
            <w:hideMark/>
          </w:tcPr>
          <w:p w14:paraId="7CB8C58A" w14:textId="77777777" w:rsidR="00830792" w:rsidRPr="00F05A3C" w:rsidRDefault="006852B4" w:rsidP="0083079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05A3C">
              <w:rPr>
                <w:rFonts w:ascii="Arial" w:hAnsi="Arial" w:cs="Arial"/>
                <w:b/>
                <w:bCs/>
              </w:rPr>
              <w:lastRenderedPageBreak/>
              <w:t xml:space="preserve">Exec </w:t>
            </w:r>
            <w:r w:rsidR="00830792" w:rsidRPr="00F05A3C">
              <w:rPr>
                <w:rFonts w:ascii="Arial" w:hAnsi="Arial" w:cs="Arial"/>
                <w:b/>
                <w:bCs/>
              </w:rPr>
              <w:t>Managers signature: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2CE7" w14:textId="77777777" w:rsidR="00830792" w:rsidRPr="00F05A3C" w:rsidRDefault="00AB3BAA" w:rsidP="00F8545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>
              <w:rPr>
                <w:rFonts w:ascii="Arial" w:hAnsi="Arial" w:cs="Arial"/>
                <w:b/>
                <w:bCs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bookmarkEnd w:id="4"/>
          </w:p>
        </w:tc>
      </w:tr>
      <w:tr w:rsidR="00830792" w:rsidRPr="00F05A3C" w14:paraId="0C2FF96B" w14:textId="77777777" w:rsidTr="00E523B5">
        <w:tblPrEx>
          <w:tblLook w:val="04A0" w:firstRow="1" w:lastRow="0" w:firstColumn="1" w:lastColumn="0" w:noHBand="0" w:noVBand="1"/>
        </w:tblPrEx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2E6"/>
            <w:hideMark/>
          </w:tcPr>
          <w:p w14:paraId="7202E429" w14:textId="77777777" w:rsidR="00830792" w:rsidRPr="00F05A3C" w:rsidRDefault="00F05A3C" w:rsidP="0083079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F05A3C">
              <w:rPr>
                <w:rFonts w:ascii="Arial" w:hAnsi="Arial" w:cs="Arial"/>
                <w:b/>
                <w:bCs/>
              </w:rPr>
              <w:t>Date:</w:t>
            </w:r>
          </w:p>
        </w:tc>
        <w:tc>
          <w:tcPr>
            <w:tcW w:w="4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004A" w14:textId="77777777" w:rsidR="00830792" w:rsidRPr="00F05A3C" w:rsidRDefault="00AB3BAA" w:rsidP="00F85459">
            <w:pPr>
              <w:spacing w:before="120" w:after="12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>
              <w:rPr>
                <w:rFonts w:ascii="Arial" w:hAnsi="Arial" w:cs="Arial"/>
                <w:b/>
                <w:bCs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</w:rPr>
            </w:r>
            <w:r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bookmarkEnd w:id="5"/>
          </w:p>
        </w:tc>
      </w:tr>
    </w:tbl>
    <w:p w14:paraId="27802BF4" w14:textId="77777777" w:rsidR="00554441" w:rsidRPr="00274E04" w:rsidRDefault="00CE4253" w:rsidP="00274E04">
      <w:pPr>
        <w:spacing w:before="120" w:after="120" w:line="240" w:lineRule="auto"/>
        <w:jc w:val="center"/>
        <w:rPr>
          <w:rStyle w:val="Hyperlink"/>
          <w:rFonts w:ascii="Arial" w:hAnsi="Arial" w:cs="Arial"/>
          <w:b/>
          <w:bCs/>
          <w:color w:val="auto"/>
          <w:sz w:val="20"/>
          <w:szCs w:val="20"/>
          <w:lang w:bidi="th-TH"/>
        </w:rPr>
      </w:pPr>
      <w:r w:rsidRPr="00F05A3C">
        <w:rPr>
          <w:rFonts w:ascii="Arial" w:hAnsi="Arial" w:cs="Arial"/>
          <w:b/>
          <w:bCs/>
          <w:sz w:val="20"/>
          <w:szCs w:val="20"/>
          <w:lang w:bidi="th-TH"/>
        </w:rPr>
        <w:t>For more information</w:t>
      </w:r>
      <w:r w:rsidR="00274E04">
        <w:rPr>
          <w:rFonts w:ascii="Arial" w:hAnsi="Arial" w:cs="Arial"/>
          <w:b/>
          <w:bCs/>
          <w:sz w:val="20"/>
          <w:szCs w:val="20"/>
          <w:lang w:bidi="th-TH"/>
        </w:rPr>
        <w:t xml:space="preserve"> about Bellarine Community Health </w:t>
      </w:r>
      <w:r w:rsidRPr="00F05A3C">
        <w:rPr>
          <w:rFonts w:ascii="Arial" w:hAnsi="Arial" w:cs="Arial"/>
          <w:b/>
          <w:bCs/>
          <w:sz w:val="20"/>
          <w:szCs w:val="20"/>
          <w:lang w:bidi="th-TH"/>
        </w:rPr>
        <w:t>visit our web-</w:t>
      </w:r>
      <w:r w:rsidRPr="00274E04">
        <w:rPr>
          <w:rFonts w:ascii="Arial" w:hAnsi="Arial" w:cs="Arial"/>
          <w:b/>
          <w:bCs/>
          <w:sz w:val="20"/>
          <w:szCs w:val="20"/>
          <w:lang w:bidi="th-TH"/>
        </w:rPr>
        <w:t>site: www.bch.org.au</w:t>
      </w:r>
    </w:p>
    <w:p w14:paraId="7B22FE50" w14:textId="77777777" w:rsidR="00E70CFB" w:rsidRPr="00F05A3C" w:rsidRDefault="00E70CFB" w:rsidP="00830792">
      <w:pPr>
        <w:spacing w:before="120" w:after="120" w:line="240" w:lineRule="auto"/>
        <w:jc w:val="center"/>
        <w:rPr>
          <w:rFonts w:ascii="Arial" w:hAnsi="Arial" w:cs="Arial"/>
        </w:rPr>
      </w:pPr>
    </w:p>
    <w:p w14:paraId="088338A1" w14:textId="77777777" w:rsidR="00274E04" w:rsidRDefault="00274E04" w:rsidP="00830792">
      <w:pPr>
        <w:spacing w:before="120" w:after="120" w:line="240" w:lineRule="auto"/>
        <w:jc w:val="center"/>
        <w:rPr>
          <w:rStyle w:val="Hyperlink"/>
          <w:rFonts w:ascii="Arial" w:hAnsi="Arial" w:cs="Arial"/>
          <w:b/>
          <w:bCs/>
          <w:color w:val="3B5CAD"/>
          <w:sz w:val="20"/>
          <w:szCs w:val="20"/>
          <w:lang w:bidi="th-TH"/>
        </w:rPr>
      </w:pPr>
    </w:p>
    <w:p w14:paraId="2D202BD1" w14:textId="77777777" w:rsidR="00E70CFB" w:rsidRPr="00274E04" w:rsidRDefault="00E70CFB" w:rsidP="00830792">
      <w:pPr>
        <w:spacing w:before="120" w:after="120" w:line="240" w:lineRule="auto"/>
        <w:jc w:val="center"/>
        <w:rPr>
          <w:rStyle w:val="Hyperlink"/>
          <w:rFonts w:ascii="Arial" w:hAnsi="Arial" w:cs="Arial"/>
          <w:b/>
          <w:bCs/>
          <w:color w:val="3B5CAD"/>
          <w:sz w:val="14"/>
          <w:szCs w:val="20"/>
          <w:lang w:bidi="th-TH"/>
        </w:rPr>
      </w:pPr>
    </w:p>
    <w:sectPr w:rsidR="00E70CFB" w:rsidRPr="00274E04" w:rsidSect="006F7218">
      <w:type w:val="continuous"/>
      <w:pgSz w:w="11906" w:h="16838"/>
      <w:pgMar w:top="851" w:right="1077" w:bottom="851" w:left="1077" w:header="709" w:footer="54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27101" w14:textId="77777777" w:rsidR="006975FB" w:rsidRDefault="006975FB" w:rsidP="001C6D55">
      <w:pPr>
        <w:spacing w:after="0" w:line="240" w:lineRule="auto"/>
        <w:rPr>
          <w:lang w:bidi="th-TH"/>
        </w:rPr>
      </w:pPr>
      <w:r>
        <w:rPr>
          <w:lang w:bidi="th-TH"/>
        </w:rPr>
        <w:separator/>
      </w:r>
    </w:p>
  </w:endnote>
  <w:endnote w:type="continuationSeparator" w:id="0">
    <w:p w14:paraId="2A366F6E" w14:textId="77777777" w:rsidR="006975FB" w:rsidRDefault="006975FB" w:rsidP="001C6D55">
      <w:pPr>
        <w:spacing w:after="0" w:line="240" w:lineRule="auto"/>
        <w:rPr>
          <w:lang w:bidi="th-TH"/>
        </w:rPr>
      </w:pPr>
      <w:r>
        <w:rPr>
          <w:lang w:bidi="th-TH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131F4" w14:textId="77777777" w:rsidR="00A507D5" w:rsidRDefault="00A507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tblBorders>
      <w:tblLook w:val="04A0" w:firstRow="1" w:lastRow="0" w:firstColumn="1" w:lastColumn="0" w:noHBand="0" w:noVBand="1"/>
    </w:tblPr>
    <w:tblGrid>
      <w:gridCol w:w="3328"/>
      <w:gridCol w:w="3457"/>
      <w:gridCol w:w="3183"/>
    </w:tblGrid>
    <w:tr w:rsidR="00AB3BAA" w:rsidRPr="006C74A7" w14:paraId="363000B7" w14:textId="77777777" w:rsidTr="009C09F1">
      <w:tc>
        <w:tcPr>
          <w:tcW w:w="5204" w:type="dxa"/>
          <w:shd w:val="clear" w:color="auto" w:fill="auto"/>
        </w:tcPr>
        <w:p w14:paraId="6F9361EA" w14:textId="40B622A6" w:rsidR="00AB3BAA" w:rsidRPr="009C09F1" w:rsidRDefault="00AB3BAA" w:rsidP="009E69AF">
          <w:pPr>
            <w:spacing w:after="0" w:line="240" w:lineRule="auto"/>
            <w:rPr>
              <w:color w:val="808080"/>
              <w:sz w:val="20"/>
              <w:szCs w:val="20"/>
            </w:rPr>
          </w:pPr>
          <w:r w:rsidRPr="009C09F1">
            <w:rPr>
              <w:color w:val="808080"/>
              <w:sz w:val="16"/>
              <w:szCs w:val="16"/>
            </w:rPr>
            <w:t xml:space="preserve">Version: </w:t>
          </w:r>
          <w:r w:rsidR="003873DB">
            <w:rPr>
              <w:color w:val="808080"/>
              <w:sz w:val="16"/>
              <w:szCs w:val="16"/>
            </w:rPr>
            <w:t>V</w:t>
          </w:r>
          <w:r w:rsidR="00A507D5">
            <w:rPr>
              <w:color w:val="808080"/>
              <w:sz w:val="16"/>
              <w:szCs w:val="16"/>
            </w:rPr>
            <w:t>1</w:t>
          </w:r>
          <w:r w:rsidR="003873DB">
            <w:rPr>
              <w:color w:val="808080"/>
              <w:sz w:val="16"/>
              <w:szCs w:val="16"/>
            </w:rPr>
            <w:t>.</w:t>
          </w:r>
          <w:r w:rsidR="00A507D5">
            <w:rPr>
              <w:color w:val="808080"/>
              <w:sz w:val="16"/>
              <w:szCs w:val="16"/>
            </w:rPr>
            <w:t>February</w:t>
          </w:r>
          <w:r w:rsidR="009E69AF">
            <w:rPr>
              <w:color w:val="808080"/>
              <w:sz w:val="16"/>
              <w:szCs w:val="16"/>
            </w:rPr>
            <w:t xml:space="preserve"> </w:t>
          </w:r>
          <w:r w:rsidR="003873DB">
            <w:rPr>
              <w:color w:val="808080"/>
              <w:sz w:val="16"/>
              <w:szCs w:val="16"/>
            </w:rPr>
            <w:t>201</w:t>
          </w:r>
          <w:r w:rsidR="00A507D5">
            <w:rPr>
              <w:color w:val="808080"/>
              <w:sz w:val="16"/>
              <w:szCs w:val="16"/>
            </w:rPr>
            <w:t>9</w:t>
          </w:r>
        </w:p>
      </w:tc>
      <w:tc>
        <w:tcPr>
          <w:tcW w:w="5205" w:type="dxa"/>
          <w:shd w:val="clear" w:color="auto" w:fill="auto"/>
        </w:tcPr>
        <w:p w14:paraId="04203B68" w14:textId="77777777" w:rsidR="00AB3BAA" w:rsidRPr="009C09F1" w:rsidRDefault="00AB3BAA" w:rsidP="009C09F1">
          <w:pPr>
            <w:spacing w:after="0" w:line="240" w:lineRule="auto"/>
            <w:jc w:val="center"/>
            <w:rPr>
              <w:color w:val="808080"/>
              <w:sz w:val="20"/>
              <w:szCs w:val="20"/>
            </w:rPr>
          </w:pPr>
          <w:r w:rsidRPr="009C09F1">
            <w:rPr>
              <w:iCs/>
              <w:color w:val="808080"/>
              <w:sz w:val="16"/>
              <w:szCs w:val="16"/>
            </w:rPr>
            <w:t>UNCONTROLLED WHEN DOWNLOADED</w:t>
          </w:r>
        </w:p>
      </w:tc>
      <w:tc>
        <w:tcPr>
          <w:tcW w:w="5205" w:type="dxa"/>
          <w:shd w:val="clear" w:color="auto" w:fill="auto"/>
        </w:tcPr>
        <w:p w14:paraId="6393BFBF" w14:textId="77777777" w:rsidR="00AB3BAA" w:rsidRPr="009C09F1" w:rsidRDefault="00AB3BAA" w:rsidP="009C09F1">
          <w:pPr>
            <w:spacing w:after="0" w:line="240" w:lineRule="auto"/>
            <w:jc w:val="right"/>
            <w:rPr>
              <w:color w:val="808080"/>
              <w:sz w:val="20"/>
              <w:szCs w:val="20"/>
            </w:rPr>
          </w:pPr>
          <w:r w:rsidRPr="009C09F1">
            <w:rPr>
              <w:iCs/>
              <w:color w:val="808080"/>
              <w:sz w:val="16"/>
              <w:szCs w:val="20"/>
            </w:rPr>
            <w:t xml:space="preserve">Page </w:t>
          </w:r>
          <w:r w:rsidRPr="009C09F1">
            <w:rPr>
              <w:iCs/>
              <w:color w:val="808080"/>
              <w:sz w:val="16"/>
              <w:szCs w:val="20"/>
            </w:rPr>
            <w:fldChar w:fldCharType="begin"/>
          </w:r>
          <w:r w:rsidRPr="009C09F1">
            <w:rPr>
              <w:iCs/>
              <w:color w:val="808080"/>
              <w:sz w:val="16"/>
              <w:szCs w:val="20"/>
            </w:rPr>
            <w:instrText xml:space="preserve"> PAGE </w:instrText>
          </w:r>
          <w:r w:rsidRPr="009C09F1">
            <w:rPr>
              <w:iCs/>
              <w:color w:val="808080"/>
              <w:sz w:val="16"/>
              <w:szCs w:val="20"/>
            </w:rPr>
            <w:fldChar w:fldCharType="separate"/>
          </w:r>
          <w:r w:rsidR="009D31A9">
            <w:rPr>
              <w:iCs/>
              <w:noProof/>
              <w:color w:val="808080"/>
              <w:sz w:val="16"/>
              <w:szCs w:val="20"/>
            </w:rPr>
            <w:t>2</w:t>
          </w:r>
          <w:r w:rsidRPr="009C09F1">
            <w:rPr>
              <w:iCs/>
              <w:noProof/>
              <w:color w:val="808080"/>
              <w:sz w:val="16"/>
              <w:szCs w:val="20"/>
            </w:rPr>
            <w:fldChar w:fldCharType="end"/>
          </w:r>
          <w:r w:rsidRPr="009C09F1">
            <w:rPr>
              <w:iCs/>
              <w:color w:val="808080"/>
              <w:sz w:val="16"/>
              <w:szCs w:val="20"/>
            </w:rPr>
            <w:t xml:space="preserve"> of </w:t>
          </w:r>
          <w:r w:rsidRPr="009C09F1">
            <w:rPr>
              <w:iCs/>
              <w:color w:val="808080"/>
              <w:sz w:val="16"/>
              <w:szCs w:val="20"/>
            </w:rPr>
            <w:fldChar w:fldCharType="begin"/>
          </w:r>
          <w:r w:rsidRPr="009C09F1">
            <w:rPr>
              <w:iCs/>
              <w:color w:val="808080"/>
              <w:sz w:val="16"/>
              <w:szCs w:val="20"/>
            </w:rPr>
            <w:instrText xml:space="preserve"> NUMPAGES </w:instrText>
          </w:r>
          <w:r w:rsidRPr="009C09F1">
            <w:rPr>
              <w:iCs/>
              <w:color w:val="808080"/>
              <w:sz w:val="16"/>
              <w:szCs w:val="20"/>
            </w:rPr>
            <w:fldChar w:fldCharType="separate"/>
          </w:r>
          <w:r w:rsidR="009D31A9">
            <w:rPr>
              <w:iCs/>
              <w:noProof/>
              <w:color w:val="808080"/>
              <w:sz w:val="16"/>
              <w:szCs w:val="20"/>
            </w:rPr>
            <w:t>3</w:t>
          </w:r>
          <w:r w:rsidRPr="009C09F1">
            <w:rPr>
              <w:iCs/>
              <w:noProof/>
              <w:color w:val="808080"/>
              <w:sz w:val="16"/>
              <w:szCs w:val="20"/>
            </w:rPr>
            <w:fldChar w:fldCharType="end"/>
          </w:r>
        </w:p>
      </w:tc>
    </w:tr>
    <w:tr w:rsidR="00AB3BAA" w:rsidRPr="006C74A7" w14:paraId="4F3C24D3" w14:textId="77777777" w:rsidTr="009C09F1">
      <w:tc>
        <w:tcPr>
          <w:tcW w:w="5204" w:type="dxa"/>
          <w:shd w:val="clear" w:color="auto" w:fill="auto"/>
        </w:tcPr>
        <w:p w14:paraId="6A984FC2" w14:textId="679434F2" w:rsidR="00AB3BAA" w:rsidRPr="009C09F1" w:rsidRDefault="00AB3BAA" w:rsidP="009C09F1">
          <w:pPr>
            <w:spacing w:after="0" w:line="240" w:lineRule="auto"/>
            <w:rPr>
              <w:color w:val="808080"/>
              <w:sz w:val="16"/>
              <w:szCs w:val="16"/>
            </w:rPr>
          </w:pPr>
          <w:r w:rsidRPr="009C09F1">
            <w:rPr>
              <w:color w:val="808080"/>
              <w:sz w:val="16"/>
              <w:szCs w:val="16"/>
            </w:rPr>
            <w:t xml:space="preserve">Author: Executive </w:t>
          </w:r>
          <w:r w:rsidR="00A507D5">
            <w:rPr>
              <w:color w:val="808080"/>
              <w:sz w:val="16"/>
              <w:szCs w:val="16"/>
            </w:rPr>
            <w:t>Director, Adult &amp; Aged</w:t>
          </w:r>
        </w:p>
      </w:tc>
      <w:tc>
        <w:tcPr>
          <w:tcW w:w="5205" w:type="dxa"/>
          <w:shd w:val="clear" w:color="auto" w:fill="auto"/>
        </w:tcPr>
        <w:p w14:paraId="7038B92A" w14:textId="42DE9213" w:rsidR="00AB3BAA" w:rsidRPr="009C09F1" w:rsidRDefault="00AB3BAA" w:rsidP="009C09F1">
          <w:pPr>
            <w:spacing w:after="0" w:line="240" w:lineRule="auto"/>
            <w:jc w:val="center"/>
            <w:rPr>
              <w:iCs/>
              <w:color w:val="808080"/>
              <w:sz w:val="16"/>
              <w:szCs w:val="16"/>
            </w:rPr>
          </w:pPr>
          <w:r w:rsidRPr="009C09F1">
            <w:rPr>
              <w:iCs/>
              <w:color w:val="808080"/>
              <w:sz w:val="16"/>
              <w:szCs w:val="16"/>
            </w:rPr>
            <w:t xml:space="preserve">Department: </w:t>
          </w:r>
          <w:r w:rsidR="00A507D5">
            <w:rPr>
              <w:iCs/>
              <w:color w:val="808080"/>
              <w:sz w:val="16"/>
              <w:szCs w:val="16"/>
            </w:rPr>
            <w:t>Adult and Aged</w:t>
          </w:r>
          <w:r w:rsidRPr="009C09F1">
            <w:rPr>
              <w:iCs/>
              <w:color w:val="808080"/>
              <w:sz w:val="16"/>
              <w:szCs w:val="16"/>
            </w:rPr>
            <w:t xml:space="preserve"> Services</w:t>
          </w:r>
        </w:p>
      </w:tc>
      <w:tc>
        <w:tcPr>
          <w:tcW w:w="5205" w:type="dxa"/>
          <w:shd w:val="clear" w:color="auto" w:fill="auto"/>
        </w:tcPr>
        <w:p w14:paraId="4B246B7B" w14:textId="77777777" w:rsidR="00AB3BAA" w:rsidRPr="009C09F1" w:rsidRDefault="00AB3BAA" w:rsidP="009E69AF">
          <w:pPr>
            <w:spacing w:after="0" w:line="240" w:lineRule="auto"/>
            <w:jc w:val="right"/>
            <w:rPr>
              <w:color w:val="808080"/>
              <w:sz w:val="16"/>
              <w:szCs w:val="16"/>
            </w:rPr>
          </w:pPr>
          <w:r w:rsidRPr="009C09F1">
            <w:rPr>
              <w:color w:val="808080"/>
              <w:sz w:val="16"/>
              <w:szCs w:val="16"/>
            </w:rPr>
            <w:t xml:space="preserve">Review Date: </w:t>
          </w:r>
          <w:r w:rsidR="009E69AF">
            <w:rPr>
              <w:color w:val="808080"/>
              <w:sz w:val="16"/>
              <w:szCs w:val="16"/>
            </w:rPr>
            <w:t>Oct</w:t>
          </w:r>
          <w:r w:rsidRPr="009C09F1">
            <w:rPr>
              <w:color w:val="808080"/>
              <w:sz w:val="16"/>
              <w:szCs w:val="16"/>
            </w:rPr>
            <w:t xml:space="preserve"> 20</w:t>
          </w:r>
          <w:r w:rsidR="00FA0AD6">
            <w:rPr>
              <w:color w:val="808080"/>
              <w:sz w:val="16"/>
              <w:szCs w:val="16"/>
            </w:rPr>
            <w:t>20</w:t>
          </w:r>
        </w:p>
      </w:tc>
    </w:tr>
  </w:tbl>
  <w:p w14:paraId="515D9602" w14:textId="77777777" w:rsidR="00F67A31" w:rsidRDefault="00F67A31">
    <w:pPr>
      <w:pStyle w:val="Footer"/>
      <w:rPr>
        <w:lang w:bidi="th-TH"/>
      </w:rPr>
    </w:pPr>
    <w:r>
      <w:rPr>
        <w:lang w:bidi="th-TH"/>
      </w:rPr>
      <w:fldChar w:fldCharType="begin"/>
    </w:r>
    <w:r>
      <w:rPr>
        <w:lang w:bidi="th-TH"/>
      </w:rPr>
      <w:instrText xml:space="preserve"> PAGE   \* MERGEFORMAT </w:instrText>
    </w:r>
    <w:r>
      <w:rPr>
        <w:lang w:bidi="th-TH"/>
      </w:rPr>
      <w:fldChar w:fldCharType="separate"/>
    </w:r>
    <w:r w:rsidR="009D31A9">
      <w:rPr>
        <w:noProof/>
        <w:lang w:bidi="th-TH"/>
      </w:rPr>
      <w:t>2</w:t>
    </w:r>
    <w:r>
      <w:rPr>
        <w:lang w:bidi="th-TH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A45A6" w14:textId="77777777" w:rsidR="00A507D5" w:rsidRDefault="00A507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1A60C" w14:textId="77777777" w:rsidR="006975FB" w:rsidRDefault="006975FB" w:rsidP="001C6D55">
      <w:pPr>
        <w:spacing w:after="0" w:line="240" w:lineRule="auto"/>
        <w:rPr>
          <w:lang w:bidi="th-TH"/>
        </w:rPr>
      </w:pPr>
      <w:r>
        <w:rPr>
          <w:lang w:bidi="th-TH"/>
        </w:rPr>
        <w:separator/>
      </w:r>
    </w:p>
  </w:footnote>
  <w:footnote w:type="continuationSeparator" w:id="0">
    <w:p w14:paraId="072961D1" w14:textId="77777777" w:rsidR="006975FB" w:rsidRDefault="006975FB" w:rsidP="001C6D55">
      <w:pPr>
        <w:spacing w:after="0" w:line="240" w:lineRule="auto"/>
        <w:rPr>
          <w:lang w:bidi="th-TH"/>
        </w:rPr>
      </w:pPr>
      <w:r>
        <w:rPr>
          <w:lang w:bidi="th-TH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9D249" w14:textId="77777777" w:rsidR="00A507D5" w:rsidRDefault="00A507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A3D5C" w14:textId="77777777" w:rsidR="00A507D5" w:rsidRDefault="00A507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7F5D1" w14:textId="77777777" w:rsidR="00A507D5" w:rsidRDefault="00A507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76728"/>
    <w:multiLevelType w:val="hybridMultilevel"/>
    <w:tmpl w:val="65166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A1BFD"/>
    <w:multiLevelType w:val="hybridMultilevel"/>
    <w:tmpl w:val="C54226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33090"/>
    <w:multiLevelType w:val="hybridMultilevel"/>
    <w:tmpl w:val="7064365A"/>
    <w:lvl w:ilvl="0" w:tplc="5F744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sz w:val="20"/>
      </w:rPr>
    </w:lvl>
    <w:lvl w:ilvl="1" w:tplc="0C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0"/>
        <w:szCs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E1A27"/>
    <w:multiLevelType w:val="hybridMultilevel"/>
    <w:tmpl w:val="FF4EE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14502"/>
    <w:multiLevelType w:val="hybridMultilevel"/>
    <w:tmpl w:val="D35C1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13C02"/>
    <w:multiLevelType w:val="hybridMultilevel"/>
    <w:tmpl w:val="CFB876C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A506F9"/>
    <w:multiLevelType w:val="hybridMultilevel"/>
    <w:tmpl w:val="48346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4489E"/>
    <w:multiLevelType w:val="hybridMultilevel"/>
    <w:tmpl w:val="44AA8E0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6D0338"/>
    <w:multiLevelType w:val="hybridMultilevel"/>
    <w:tmpl w:val="4C2CB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532FF"/>
    <w:multiLevelType w:val="hybridMultilevel"/>
    <w:tmpl w:val="D930C4D8"/>
    <w:lvl w:ilvl="0" w:tplc="367A6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C1C94"/>
    <w:multiLevelType w:val="hybridMultilevel"/>
    <w:tmpl w:val="3F0AEF6C"/>
    <w:lvl w:ilvl="0" w:tplc="A81A6CC6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100"/>
        <w:sz w:val="16"/>
        <w:szCs w:val="16"/>
        <w:lang w:val="en-AU" w:eastAsia="en-AU" w:bidi="en-AU"/>
      </w:rPr>
    </w:lvl>
    <w:lvl w:ilvl="1" w:tplc="6AE8D304">
      <w:numFmt w:val="bullet"/>
      <w:lvlText w:val="•"/>
      <w:lvlJc w:val="left"/>
      <w:pPr>
        <w:ind w:left="1356" w:hanging="284"/>
      </w:pPr>
      <w:rPr>
        <w:rFonts w:hint="default"/>
        <w:lang w:val="en-AU" w:eastAsia="en-AU" w:bidi="en-AU"/>
      </w:rPr>
    </w:lvl>
    <w:lvl w:ilvl="2" w:tplc="E93E8346">
      <w:numFmt w:val="bullet"/>
      <w:lvlText w:val="•"/>
      <w:lvlJc w:val="left"/>
      <w:pPr>
        <w:ind w:left="2312" w:hanging="284"/>
      </w:pPr>
      <w:rPr>
        <w:rFonts w:hint="default"/>
        <w:lang w:val="en-AU" w:eastAsia="en-AU" w:bidi="en-AU"/>
      </w:rPr>
    </w:lvl>
    <w:lvl w:ilvl="3" w:tplc="ABF205A2">
      <w:numFmt w:val="bullet"/>
      <w:lvlText w:val="•"/>
      <w:lvlJc w:val="left"/>
      <w:pPr>
        <w:ind w:left="3268" w:hanging="284"/>
      </w:pPr>
      <w:rPr>
        <w:rFonts w:hint="default"/>
        <w:lang w:val="en-AU" w:eastAsia="en-AU" w:bidi="en-AU"/>
      </w:rPr>
    </w:lvl>
    <w:lvl w:ilvl="4" w:tplc="863E9E86">
      <w:numFmt w:val="bullet"/>
      <w:lvlText w:val="•"/>
      <w:lvlJc w:val="left"/>
      <w:pPr>
        <w:ind w:left="4224" w:hanging="284"/>
      </w:pPr>
      <w:rPr>
        <w:rFonts w:hint="default"/>
        <w:lang w:val="en-AU" w:eastAsia="en-AU" w:bidi="en-AU"/>
      </w:rPr>
    </w:lvl>
    <w:lvl w:ilvl="5" w:tplc="01489D62">
      <w:numFmt w:val="bullet"/>
      <w:lvlText w:val="•"/>
      <w:lvlJc w:val="left"/>
      <w:pPr>
        <w:ind w:left="5180" w:hanging="284"/>
      </w:pPr>
      <w:rPr>
        <w:rFonts w:hint="default"/>
        <w:lang w:val="en-AU" w:eastAsia="en-AU" w:bidi="en-AU"/>
      </w:rPr>
    </w:lvl>
    <w:lvl w:ilvl="6" w:tplc="1FC414E0">
      <w:numFmt w:val="bullet"/>
      <w:lvlText w:val="•"/>
      <w:lvlJc w:val="left"/>
      <w:pPr>
        <w:ind w:left="6136" w:hanging="284"/>
      </w:pPr>
      <w:rPr>
        <w:rFonts w:hint="default"/>
        <w:lang w:val="en-AU" w:eastAsia="en-AU" w:bidi="en-AU"/>
      </w:rPr>
    </w:lvl>
    <w:lvl w:ilvl="7" w:tplc="5202AD72">
      <w:numFmt w:val="bullet"/>
      <w:lvlText w:val="•"/>
      <w:lvlJc w:val="left"/>
      <w:pPr>
        <w:ind w:left="7092" w:hanging="284"/>
      </w:pPr>
      <w:rPr>
        <w:rFonts w:hint="default"/>
        <w:lang w:val="en-AU" w:eastAsia="en-AU" w:bidi="en-AU"/>
      </w:rPr>
    </w:lvl>
    <w:lvl w:ilvl="8" w:tplc="7D047AC0">
      <w:numFmt w:val="bullet"/>
      <w:lvlText w:val="•"/>
      <w:lvlJc w:val="left"/>
      <w:pPr>
        <w:ind w:left="8048" w:hanging="284"/>
      </w:pPr>
      <w:rPr>
        <w:rFonts w:hint="default"/>
        <w:lang w:val="en-AU" w:eastAsia="en-AU" w:bidi="en-AU"/>
      </w:rPr>
    </w:lvl>
  </w:abstractNum>
  <w:abstractNum w:abstractNumId="11" w15:restartNumberingAfterBreak="0">
    <w:nsid w:val="39774E32"/>
    <w:multiLevelType w:val="hybridMultilevel"/>
    <w:tmpl w:val="31C0221C"/>
    <w:lvl w:ilvl="0" w:tplc="0E369634">
      <w:numFmt w:val="bullet"/>
      <w:lvlText w:val=""/>
      <w:lvlJc w:val="left"/>
      <w:pPr>
        <w:ind w:left="390" w:hanging="284"/>
      </w:pPr>
      <w:rPr>
        <w:rFonts w:ascii="Symbol" w:eastAsia="Symbol" w:hAnsi="Symbol" w:cs="Symbol" w:hint="default"/>
        <w:w w:val="100"/>
        <w:sz w:val="16"/>
        <w:szCs w:val="16"/>
        <w:lang w:val="en-AU" w:eastAsia="en-AU" w:bidi="en-AU"/>
      </w:rPr>
    </w:lvl>
    <w:lvl w:ilvl="1" w:tplc="B2FAA85C">
      <w:numFmt w:val="bullet"/>
      <w:lvlText w:val="•"/>
      <w:lvlJc w:val="left"/>
      <w:pPr>
        <w:ind w:left="1177" w:hanging="284"/>
      </w:pPr>
      <w:rPr>
        <w:rFonts w:hint="default"/>
        <w:lang w:val="en-AU" w:eastAsia="en-AU" w:bidi="en-AU"/>
      </w:rPr>
    </w:lvl>
    <w:lvl w:ilvl="2" w:tplc="84CCF73E">
      <w:numFmt w:val="bullet"/>
      <w:lvlText w:val="•"/>
      <w:lvlJc w:val="left"/>
      <w:pPr>
        <w:ind w:left="1955" w:hanging="284"/>
      </w:pPr>
      <w:rPr>
        <w:rFonts w:hint="default"/>
        <w:lang w:val="en-AU" w:eastAsia="en-AU" w:bidi="en-AU"/>
      </w:rPr>
    </w:lvl>
    <w:lvl w:ilvl="3" w:tplc="A144404E">
      <w:numFmt w:val="bullet"/>
      <w:lvlText w:val="•"/>
      <w:lvlJc w:val="left"/>
      <w:pPr>
        <w:ind w:left="2732" w:hanging="284"/>
      </w:pPr>
      <w:rPr>
        <w:rFonts w:hint="default"/>
        <w:lang w:val="en-AU" w:eastAsia="en-AU" w:bidi="en-AU"/>
      </w:rPr>
    </w:lvl>
    <w:lvl w:ilvl="4" w:tplc="499C6B54">
      <w:numFmt w:val="bullet"/>
      <w:lvlText w:val="•"/>
      <w:lvlJc w:val="left"/>
      <w:pPr>
        <w:ind w:left="3510" w:hanging="284"/>
      </w:pPr>
      <w:rPr>
        <w:rFonts w:hint="default"/>
        <w:lang w:val="en-AU" w:eastAsia="en-AU" w:bidi="en-AU"/>
      </w:rPr>
    </w:lvl>
    <w:lvl w:ilvl="5" w:tplc="F9A61546">
      <w:numFmt w:val="bullet"/>
      <w:lvlText w:val="•"/>
      <w:lvlJc w:val="left"/>
      <w:pPr>
        <w:ind w:left="4288" w:hanging="284"/>
      </w:pPr>
      <w:rPr>
        <w:rFonts w:hint="default"/>
        <w:lang w:val="en-AU" w:eastAsia="en-AU" w:bidi="en-AU"/>
      </w:rPr>
    </w:lvl>
    <w:lvl w:ilvl="6" w:tplc="860632A4">
      <w:numFmt w:val="bullet"/>
      <w:lvlText w:val="•"/>
      <w:lvlJc w:val="left"/>
      <w:pPr>
        <w:ind w:left="5065" w:hanging="284"/>
      </w:pPr>
      <w:rPr>
        <w:rFonts w:hint="default"/>
        <w:lang w:val="en-AU" w:eastAsia="en-AU" w:bidi="en-AU"/>
      </w:rPr>
    </w:lvl>
    <w:lvl w:ilvl="7" w:tplc="46E89048">
      <w:numFmt w:val="bullet"/>
      <w:lvlText w:val="•"/>
      <w:lvlJc w:val="left"/>
      <w:pPr>
        <w:ind w:left="5843" w:hanging="284"/>
      </w:pPr>
      <w:rPr>
        <w:rFonts w:hint="default"/>
        <w:lang w:val="en-AU" w:eastAsia="en-AU" w:bidi="en-AU"/>
      </w:rPr>
    </w:lvl>
    <w:lvl w:ilvl="8" w:tplc="BE82F880">
      <w:numFmt w:val="bullet"/>
      <w:lvlText w:val="•"/>
      <w:lvlJc w:val="left"/>
      <w:pPr>
        <w:ind w:left="6620" w:hanging="284"/>
      </w:pPr>
      <w:rPr>
        <w:rFonts w:hint="default"/>
        <w:lang w:val="en-AU" w:eastAsia="en-AU" w:bidi="en-AU"/>
      </w:rPr>
    </w:lvl>
  </w:abstractNum>
  <w:abstractNum w:abstractNumId="12" w15:restartNumberingAfterBreak="0">
    <w:nsid w:val="3AA044E1"/>
    <w:multiLevelType w:val="hybridMultilevel"/>
    <w:tmpl w:val="A948E0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807A19"/>
    <w:multiLevelType w:val="hybridMultilevel"/>
    <w:tmpl w:val="D1040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0705A"/>
    <w:multiLevelType w:val="hybridMultilevel"/>
    <w:tmpl w:val="DA185D6C"/>
    <w:lvl w:ilvl="0" w:tplc="8E48E19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16"/>
        <w:szCs w:val="16"/>
        <w:lang w:val="en-AU" w:eastAsia="en-AU" w:bidi="en-AU"/>
      </w:rPr>
    </w:lvl>
    <w:lvl w:ilvl="1" w:tplc="B14E8C58">
      <w:numFmt w:val="bullet"/>
      <w:lvlText w:val="•"/>
      <w:lvlJc w:val="left"/>
      <w:pPr>
        <w:ind w:left="1734" w:hanging="360"/>
      </w:pPr>
      <w:rPr>
        <w:rFonts w:hint="default"/>
        <w:lang w:val="en-AU" w:eastAsia="en-AU" w:bidi="en-AU"/>
      </w:rPr>
    </w:lvl>
    <w:lvl w:ilvl="2" w:tplc="8E92D87E">
      <w:numFmt w:val="bullet"/>
      <w:lvlText w:val="•"/>
      <w:lvlJc w:val="left"/>
      <w:pPr>
        <w:ind w:left="2648" w:hanging="360"/>
      </w:pPr>
      <w:rPr>
        <w:rFonts w:hint="default"/>
        <w:lang w:val="en-AU" w:eastAsia="en-AU" w:bidi="en-AU"/>
      </w:rPr>
    </w:lvl>
    <w:lvl w:ilvl="3" w:tplc="1B3AC3FA">
      <w:numFmt w:val="bullet"/>
      <w:lvlText w:val="•"/>
      <w:lvlJc w:val="left"/>
      <w:pPr>
        <w:ind w:left="3562" w:hanging="360"/>
      </w:pPr>
      <w:rPr>
        <w:rFonts w:hint="default"/>
        <w:lang w:val="en-AU" w:eastAsia="en-AU" w:bidi="en-AU"/>
      </w:rPr>
    </w:lvl>
    <w:lvl w:ilvl="4" w:tplc="FE92AB64">
      <w:numFmt w:val="bullet"/>
      <w:lvlText w:val="•"/>
      <w:lvlJc w:val="left"/>
      <w:pPr>
        <w:ind w:left="4476" w:hanging="360"/>
      </w:pPr>
      <w:rPr>
        <w:rFonts w:hint="default"/>
        <w:lang w:val="en-AU" w:eastAsia="en-AU" w:bidi="en-AU"/>
      </w:rPr>
    </w:lvl>
    <w:lvl w:ilvl="5" w:tplc="A40E2AF0">
      <w:numFmt w:val="bullet"/>
      <w:lvlText w:val="•"/>
      <w:lvlJc w:val="left"/>
      <w:pPr>
        <w:ind w:left="5390" w:hanging="360"/>
      </w:pPr>
      <w:rPr>
        <w:rFonts w:hint="default"/>
        <w:lang w:val="en-AU" w:eastAsia="en-AU" w:bidi="en-AU"/>
      </w:rPr>
    </w:lvl>
    <w:lvl w:ilvl="6" w:tplc="C562C430">
      <w:numFmt w:val="bullet"/>
      <w:lvlText w:val="•"/>
      <w:lvlJc w:val="left"/>
      <w:pPr>
        <w:ind w:left="6304" w:hanging="360"/>
      </w:pPr>
      <w:rPr>
        <w:rFonts w:hint="default"/>
        <w:lang w:val="en-AU" w:eastAsia="en-AU" w:bidi="en-AU"/>
      </w:rPr>
    </w:lvl>
    <w:lvl w:ilvl="7" w:tplc="070CABFA">
      <w:numFmt w:val="bullet"/>
      <w:lvlText w:val="•"/>
      <w:lvlJc w:val="left"/>
      <w:pPr>
        <w:ind w:left="7218" w:hanging="360"/>
      </w:pPr>
      <w:rPr>
        <w:rFonts w:hint="default"/>
        <w:lang w:val="en-AU" w:eastAsia="en-AU" w:bidi="en-AU"/>
      </w:rPr>
    </w:lvl>
    <w:lvl w:ilvl="8" w:tplc="2C2E6A06">
      <w:numFmt w:val="bullet"/>
      <w:lvlText w:val="•"/>
      <w:lvlJc w:val="left"/>
      <w:pPr>
        <w:ind w:left="8132" w:hanging="360"/>
      </w:pPr>
      <w:rPr>
        <w:rFonts w:hint="default"/>
        <w:lang w:val="en-AU" w:eastAsia="en-AU" w:bidi="en-AU"/>
      </w:rPr>
    </w:lvl>
  </w:abstractNum>
  <w:abstractNum w:abstractNumId="15" w15:restartNumberingAfterBreak="0">
    <w:nsid w:val="498B0D25"/>
    <w:multiLevelType w:val="hybridMultilevel"/>
    <w:tmpl w:val="093490D8"/>
    <w:lvl w:ilvl="0" w:tplc="5F04B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F7E65"/>
    <w:multiLevelType w:val="hybridMultilevel"/>
    <w:tmpl w:val="75022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D7D5A"/>
    <w:multiLevelType w:val="hybridMultilevel"/>
    <w:tmpl w:val="72466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20AE2"/>
    <w:multiLevelType w:val="hybridMultilevel"/>
    <w:tmpl w:val="5D641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166AF"/>
    <w:multiLevelType w:val="hybridMultilevel"/>
    <w:tmpl w:val="3012A724"/>
    <w:lvl w:ilvl="0" w:tplc="C9BEFB2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EEC4D70"/>
    <w:multiLevelType w:val="hybridMultilevel"/>
    <w:tmpl w:val="5126A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DC3D69"/>
    <w:multiLevelType w:val="hybridMultilevel"/>
    <w:tmpl w:val="6A0E2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FE542F"/>
    <w:multiLevelType w:val="hybridMultilevel"/>
    <w:tmpl w:val="C7D4A9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52F4D"/>
    <w:multiLevelType w:val="hybridMultilevel"/>
    <w:tmpl w:val="8FBA3AEE"/>
    <w:lvl w:ilvl="0" w:tplc="205CAF2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33CF8"/>
    <w:multiLevelType w:val="hybridMultilevel"/>
    <w:tmpl w:val="9398AE2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C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C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E97C7C"/>
    <w:multiLevelType w:val="hybridMultilevel"/>
    <w:tmpl w:val="A7ACF8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F4584"/>
    <w:multiLevelType w:val="hybridMultilevel"/>
    <w:tmpl w:val="129EBA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B7052BB"/>
    <w:multiLevelType w:val="hybridMultilevel"/>
    <w:tmpl w:val="38687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DB531D"/>
    <w:multiLevelType w:val="hybridMultilevel"/>
    <w:tmpl w:val="832E0C96"/>
    <w:lvl w:ilvl="0" w:tplc="205CA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6271EC">
      <w:start w:val="98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E0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362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C87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4B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F61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CC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EC0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20"/>
  </w:num>
  <w:num w:numId="7">
    <w:abstractNumId w:val="25"/>
  </w:num>
  <w:num w:numId="8">
    <w:abstractNumId w:val="22"/>
  </w:num>
  <w:num w:numId="9">
    <w:abstractNumId w:val="21"/>
  </w:num>
  <w:num w:numId="10">
    <w:abstractNumId w:val="18"/>
  </w:num>
  <w:num w:numId="11">
    <w:abstractNumId w:val="24"/>
  </w:num>
  <w:num w:numId="12">
    <w:abstractNumId w:val="28"/>
  </w:num>
  <w:num w:numId="13">
    <w:abstractNumId w:val="12"/>
  </w:num>
  <w:num w:numId="14">
    <w:abstractNumId w:val="26"/>
  </w:num>
  <w:num w:numId="15">
    <w:abstractNumId w:val="3"/>
  </w:num>
  <w:num w:numId="16">
    <w:abstractNumId w:val="16"/>
  </w:num>
  <w:num w:numId="17">
    <w:abstractNumId w:val="24"/>
  </w:num>
  <w:num w:numId="18">
    <w:abstractNumId w:val="19"/>
  </w:num>
  <w:num w:numId="19">
    <w:abstractNumId w:val="25"/>
  </w:num>
  <w:num w:numId="20">
    <w:abstractNumId w:val="23"/>
  </w:num>
  <w:num w:numId="21">
    <w:abstractNumId w:val="8"/>
  </w:num>
  <w:num w:numId="22">
    <w:abstractNumId w:val="15"/>
  </w:num>
  <w:num w:numId="23">
    <w:abstractNumId w:val="9"/>
  </w:num>
  <w:num w:numId="24">
    <w:abstractNumId w:val="7"/>
  </w:num>
  <w:num w:numId="25">
    <w:abstractNumId w:val="17"/>
  </w:num>
  <w:num w:numId="26">
    <w:abstractNumId w:val="17"/>
  </w:num>
  <w:num w:numId="27">
    <w:abstractNumId w:val="14"/>
  </w:num>
  <w:num w:numId="28">
    <w:abstractNumId w:val="10"/>
  </w:num>
  <w:num w:numId="29">
    <w:abstractNumId w:val="11"/>
  </w:num>
  <w:num w:numId="30">
    <w:abstractNumId w:val="4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attachedTemplate r:id="rId1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F5737"/>
    <w:rsid w:val="00027E48"/>
    <w:rsid w:val="00031DD4"/>
    <w:rsid w:val="00042C21"/>
    <w:rsid w:val="000655EB"/>
    <w:rsid w:val="000733ED"/>
    <w:rsid w:val="000751DE"/>
    <w:rsid w:val="00081275"/>
    <w:rsid w:val="000A7901"/>
    <w:rsid w:val="000B23F5"/>
    <w:rsid w:val="000B6559"/>
    <w:rsid w:val="000C0EF9"/>
    <w:rsid w:val="000C1082"/>
    <w:rsid w:val="000F1BD6"/>
    <w:rsid w:val="000F3418"/>
    <w:rsid w:val="000F7227"/>
    <w:rsid w:val="00107A62"/>
    <w:rsid w:val="0011483F"/>
    <w:rsid w:val="001330EC"/>
    <w:rsid w:val="00170830"/>
    <w:rsid w:val="0017584A"/>
    <w:rsid w:val="001777A7"/>
    <w:rsid w:val="00180068"/>
    <w:rsid w:val="00190568"/>
    <w:rsid w:val="0019667B"/>
    <w:rsid w:val="001A04EF"/>
    <w:rsid w:val="001B3D47"/>
    <w:rsid w:val="001B6C23"/>
    <w:rsid w:val="001C60BE"/>
    <w:rsid w:val="001C6D55"/>
    <w:rsid w:val="001E11F8"/>
    <w:rsid w:val="001E29B7"/>
    <w:rsid w:val="001E7410"/>
    <w:rsid w:val="001F3546"/>
    <w:rsid w:val="001F7B02"/>
    <w:rsid w:val="00212E74"/>
    <w:rsid w:val="00230C79"/>
    <w:rsid w:val="0023411A"/>
    <w:rsid w:val="00235AF3"/>
    <w:rsid w:val="00240DD9"/>
    <w:rsid w:val="0026378E"/>
    <w:rsid w:val="00264FFC"/>
    <w:rsid w:val="00271038"/>
    <w:rsid w:val="00274E04"/>
    <w:rsid w:val="002816BF"/>
    <w:rsid w:val="002A77A5"/>
    <w:rsid w:val="002C17D0"/>
    <w:rsid w:val="002C21D0"/>
    <w:rsid w:val="002C6981"/>
    <w:rsid w:val="00305F2B"/>
    <w:rsid w:val="00306ECC"/>
    <w:rsid w:val="00312E67"/>
    <w:rsid w:val="0032631C"/>
    <w:rsid w:val="00340C09"/>
    <w:rsid w:val="003519EB"/>
    <w:rsid w:val="00366A2F"/>
    <w:rsid w:val="003747E6"/>
    <w:rsid w:val="0038572E"/>
    <w:rsid w:val="003873DB"/>
    <w:rsid w:val="0039251F"/>
    <w:rsid w:val="003A3994"/>
    <w:rsid w:val="003B6EF8"/>
    <w:rsid w:val="003C2113"/>
    <w:rsid w:val="003C44C1"/>
    <w:rsid w:val="003D598B"/>
    <w:rsid w:val="003D6060"/>
    <w:rsid w:val="003E59EF"/>
    <w:rsid w:val="00403867"/>
    <w:rsid w:val="00416F75"/>
    <w:rsid w:val="00421461"/>
    <w:rsid w:val="00421DDE"/>
    <w:rsid w:val="0042699C"/>
    <w:rsid w:val="00430383"/>
    <w:rsid w:val="004307CE"/>
    <w:rsid w:val="00435E17"/>
    <w:rsid w:val="00440A89"/>
    <w:rsid w:val="00447C36"/>
    <w:rsid w:val="00465243"/>
    <w:rsid w:val="00477664"/>
    <w:rsid w:val="0048293D"/>
    <w:rsid w:val="004B6276"/>
    <w:rsid w:val="004C2FF4"/>
    <w:rsid w:val="004C3D07"/>
    <w:rsid w:val="004D2025"/>
    <w:rsid w:val="004E3AA7"/>
    <w:rsid w:val="004F2BBF"/>
    <w:rsid w:val="004F2CEB"/>
    <w:rsid w:val="00506450"/>
    <w:rsid w:val="005108E9"/>
    <w:rsid w:val="0052382C"/>
    <w:rsid w:val="00526F46"/>
    <w:rsid w:val="005275A7"/>
    <w:rsid w:val="0054132D"/>
    <w:rsid w:val="00543EE7"/>
    <w:rsid w:val="00554441"/>
    <w:rsid w:val="00557C2C"/>
    <w:rsid w:val="00581BD1"/>
    <w:rsid w:val="00586618"/>
    <w:rsid w:val="005A5E0F"/>
    <w:rsid w:val="005C7AF6"/>
    <w:rsid w:val="005E3988"/>
    <w:rsid w:val="005E5138"/>
    <w:rsid w:val="005F1810"/>
    <w:rsid w:val="00633CB9"/>
    <w:rsid w:val="00676EBB"/>
    <w:rsid w:val="00681ECB"/>
    <w:rsid w:val="006852B4"/>
    <w:rsid w:val="00692169"/>
    <w:rsid w:val="006975FB"/>
    <w:rsid w:val="006979BF"/>
    <w:rsid w:val="006A3CF0"/>
    <w:rsid w:val="006E01E3"/>
    <w:rsid w:val="006F7218"/>
    <w:rsid w:val="007259D7"/>
    <w:rsid w:val="007345DB"/>
    <w:rsid w:val="00736940"/>
    <w:rsid w:val="00741EEE"/>
    <w:rsid w:val="00744B00"/>
    <w:rsid w:val="00763CCE"/>
    <w:rsid w:val="00790520"/>
    <w:rsid w:val="007A43F7"/>
    <w:rsid w:val="007B088B"/>
    <w:rsid w:val="007B274D"/>
    <w:rsid w:val="007B60B4"/>
    <w:rsid w:val="007C0DB7"/>
    <w:rsid w:val="007C5C21"/>
    <w:rsid w:val="007D18AA"/>
    <w:rsid w:val="00800337"/>
    <w:rsid w:val="00801B21"/>
    <w:rsid w:val="008034E5"/>
    <w:rsid w:val="0082121B"/>
    <w:rsid w:val="00825F37"/>
    <w:rsid w:val="008268A4"/>
    <w:rsid w:val="00827410"/>
    <w:rsid w:val="008302F2"/>
    <w:rsid w:val="00830792"/>
    <w:rsid w:val="00840CF1"/>
    <w:rsid w:val="0087476B"/>
    <w:rsid w:val="008846A9"/>
    <w:rsid w:val="00886C6C"/>
    <w:rsid w:val="00886D90"/>
    <w:rsid w:val="00890376"/>
    <w:rsid w:val="00891CB9"/>
    <w:rsid w:val="008B08BC"/>
    <w:rsid w:val="008B6F85"/>
    <w:rsid w:val="008E167B"/>
    <w:rsid w:val="008E4164"/>
    <w:rsid w:val="008E7EA3"/>
    <w:rsid w:val="008F3F2A"/>
    <w:rsid w:val="008F4C17"/>
    <w:rsid w:val="008F567D"/>
    <w:rsid w:val="00911128"/>
    <w:rsid w:val="00920B92"/>
    <w:rsid w:val="00921345"/>
    <w:rsid w:val="00932239"/>
    <w:rsid w:val="00945DC3"/>
    <w:rsid w:val="00947600"/>
    <w:rsid w:val="00964603"/>
    <w:rsid w:val="0096668C"/>
    <w:rsid w:val="009751E7"/>
    <w:rsid w:val="00975776"/>
    <w:rsid w:val="00984223"/>
    <w:rsid w:val="009959A8"/>
    <w:rsid w:val="009C09F1"/>
    <w:rsid w:val="009D13CF"/>
    <w:rsid w:val="009D31A9"/>
    <w:rsid w:val="009E69AF"/>
    <w:rsid w:val="009F161B"/>
    <w:rsid w:val="009F3298"/>
    <w:rsid w:val="009F69BE"/>
    <w:rsid w:val="00A13E87"/>
    <w:rsid w:val="00A17BD6"/>
    <w:rsid w:val="00A27135"/>
    <w:rsid w:val="00A35DAC"/>
    <w:rsid w:val="00A507D5"/>
    <w:rsid w:val="00A66C15"/>
    <w:rsid w:val="00A76C2C"/>
    <w:rsid w:val="00A8090A"/>
    <w:rsid w:val="00A90B01"/>
    <w:rsid w:val="00AB0601"/>
    <w:rsid w:val="00AB1EE3"/>
    <w:rsid w:val="00AB3BAA"/>
    <w:rsid w:val="00AB5BEB"/>
    <w:rsid w:val="00AC3DC1"/>
    <w:rsid w:val="00AC4F43"/>
    <w:rsid w:val="00AD03C4"/>
    <w:rsid w:val="00B05201"/>
    <w:rsid w:val="00B31937"/>
    <w:rsid w:val="00B516C2"/>
    <w:rsid w:val="00B713DB"/>
    <w:rsid w:val="00B92F5C"/>
    <w:rsid w:val="00B95038"/>
    <w:rsid w:val="00BA6081"/>
    <w:rsid w:val="00BC024A"/>
    <w:rsid w:val="00BC0322"/>
    <w:rsid w:val="00BC7B2D"/>
    <w:rsid w:val="00BC7E5A"/>
    <w:rsid w:val="00BD27F2"/>
    <w:rsid w:val="00BD3478"/>
    <w:rsid w:val="00BE4649"/>
    <w:rsid w:val="00BF15CC"/>
    <w:rsid w:val="00C00333"/>
    <w:rsid w:val="00C16284"/>
    <w:rsid w:val="00C34974"/>
    <w:rsid w:val="00C761F6"/>
    <w:rsid w:val="00C76561"/>
    <w:rsid w:val="00C81741"/>
    <w:rsid w:val="00C92C67"/>
    <w:rsid w:val="00C96744"/>
    <w:rsid w:val="00CA32ED"/>
    <w:rsid w:val="00CC5340"/>
    <w:rsid w:val="00CC555A"/>
    <w:rsid w:val="00CC6A7B"/>
    <w:rsid w:val="00CD307E"/>
    <w:rsid w:val="00CD5611"/>
    <w:rsid w:val="00CD7980"/>
    <w:rsid w:val="00CE01FC"/>
    <w:rsid w:val="00CE194E"/>
    <w:rsid w:val="00CE4253"/>
    <w:rsid w:val="00CE533C"/>
    <w:rsid w:val="00CE7A74"/>
    <w:rsid w:val="00CF0C9A"/>
    <w:rsid w:val="00CF72B1"/>
    <w:rsid w:val="00D11140"/>
    <w:rsid w:val="00D11BAC"/>
    <w:rsid w:val="00D16C27"/>
    <w:rsid w:val="00D231AF"/>
    <w:rsid w:val="00D515C4"/>
    <w:rsid w:val="00D618A3"/>
    <w:rsid w:val="00D63F25"/>
    <w:rsid w:val="00D73716"/>
    <w:rsid w:val="00D87921"/>
    <w:rsid w:val="00D9355F"/>
    <w:rsid w:val="00D94D67"/>
    <w:rsid w:val="00DA6019"/>
    <w:rsid w:val="00DB7AEC"/>
    <w:rsid w:val="00DC008F"/>
    <w:rsid w:val="00DC1A7B"/>
    <w:rsid w:val="00DC439D"/>
    <w:rsid w:val="00DF61E5"/>
    <w:rsid w:val="00E21DF5"/>
    <w:rsid w:val="00E25BE9"/>
    <w:rsid w:val="00E260B1"/>
    <w:rsid w:val="00E35C4D"/>
    <w:rsid w:val="00E41AD1"/>
    <w:rsid w:val="00E42972"/>
    <w:rsid w:val="00E51F77"/>
    <w:rsid w:val="00E523B5"/>
    <w:rsid w:val="00E62F45"/>
    <w:rsid w:val="00E70CFB"/>
    <w:rsid w:val="00E81768"/>
    <w:rsid w:val="00E83A7A"/>
    <w:rsid w:val="00E86F67"/>
    <w:rsid w:val="00E971AA"/>
    <w:rsid w:val="00EA16D1"/>
    <w:rsid w:val="00EA321D"/>
    <w:rsid w:val="00EB0379"/>
    <w:rsid w:val="00EB2A39"/>
    <w:rsid w:val="00EB4990"/>
    <w:rsid w:val="00EE6D56"/>
    <w:rsid w:val="00F02B36"/>
    <w:rsid w:val="00F0337C"/>
    <w:rsid w:val="00F05A3C"/>
    <w:rsid w:val="00F13E20"/>
    <w:rsid w:val="00F22427"/>
    <w:rsid w:val="00F23CAF"/>
    <w:rsid w:val="00F328FF"/>
    <w:rsid w:val="00F3721B"/>
    <w:rsid w:val="00F41A08"/>
    <w:rsid w:val="00F67A31"/>
    <w:rsid w:val="00F75929"/>
    <w:rsid w:val="00F851C2"/>
    <w:rsid w:val="00F85459"/>
    <w:rsid w:val="00F900B7"/>
    <w:rsid w:val="00FA0AD6"/>
    <w:rsid w:val="00FA4D62"/>
    <w:rsid w:val="00FB6F7F"/>
    <w:rsid w:val="00FE5821"/>
    <w:rsid w:val="00FF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C58B6E"/>
  <w15:docId w15:val="{B1DA308D-F853-4DB8-932E-9F6359A5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PMingLiU" w:hAnsi="Calibri" w:cs="Cordia New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47E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C6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1C6D5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C6D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C6D55"/>
    <w:rPr>
      <w:rFonts w:cs="Times New Roman"/>
    </w:rPr>
  </w:style>
  <w:style w:type="table" w:styleId="TableGrid">
    <w:name w:val="Table Grid"/>
    <w:basedOn w:val="TableNormal"/>
    <w:uiPriority w:val="99"/>
    <w:rsid w:val="001C6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basedOn w:val="Normal"/>
    <w:uiPriority w:val="99"/>
    <w:rsid w:val="001C6D55"/>
    <w:pPr>
      <w:widowControl w:val="0"/>
      <w:tabs>
        <w:tab w:val="left" w:pos="396"/>
      </w:tabs>
      <w:spacing w:after="0" w:line="240" w:lineRule="auto"/>
      <w:ind w:left="360" w:hanging="360"/>
    </w:pPr>
    <w:rPr>
      <w:rFonts w:ascii="Times New Roman" w:hAnsi="Times New Roman" w:cs="Times New Roman"/>
      <w:noProof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AB1EE3"/>
    <w:pPr>
      <w:ind w:left="720"/>
      <w:contextualSpacing/>
    </w:pPr>
  </w:style>
  <w:style w:type="character" w:styleId="Hyperlink">
    <w:name w:val="Hyperlink"/>
    <w:uiPriority w:val="99"/>
    <w:rsid w:val="00D8792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297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6F7218"/>
    <w:rPr>
      <w:color w:val="808080"/>
    </w:rPr>
  </w:style>
  <w:style w:type="character" w:styleId="CommentReference">
    <w:name w:val="annotation reference"/>
    <w:uiPriority w:val="99"/>
    <w:semiHidden/>
    <w:unhideWhenUsed/>
    <w:rsid w:val="00BC7B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B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B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B2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C7B2D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840CF1"/>
    <w:pPr>
      <w:widowControl w:val="0"/>
      <w:autoSpaceDE w:val="0"/>
      <w:autoSpaceDN w:val="0"/>
      <w:spacing w:before="108" w:after="0" w:line="240" w:lineRule="auto"/>
      <w:ind w:left="107"/>
    </w:pPr>
    <w:rPr>
      <w:rFonts w:ascii="Arial" w:eastAsia="Arial" w:hAnsi="Arial" w:cs="Arial"/>
      <w:lang w:bidi="en-AU"/>
    </w:rPr>
  </w:style>
  <w:style w:type="paragraph" w:customStyle="1" w:styleId="Default">
    <w:name w:val="Default"/>
    <w:rsid w:val="001905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2379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4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0855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.Harris\AppData\Local\Packages\Microsoft.MicrosoftEdge_8wekyb3d8bbwe\TempState\Downloads\Position%20Description%20V12%20October%202018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0D0453DDBA40CB9D1374AEEA28E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5B5B4-DA32-41C6-BD3D-D8A0C4934946}"/>
      </w:docPartPr>
      <w:docPartBody>
        <w:p w:rsidR="005764FA" w:rsidRDefault="005764FA">
          <w:pPr>
            <w:pStyle w:val="FE0D0453DDBA40CB9D1374AEEA28E27B"/>
          </w:pPr>
          <w:r w:rsidRPr="0002762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4FA"/>
    <w:rsid w:val="005764FA"/>
    <w:rsid w:val="005D7218"/>
    <w:rsid w:val="00DC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808080"/>
    </w:rPr>
  </w:style>
  <w:style w:type="paragraph" w:customStyle="1" w:styleId="FE0D0453DDBA40CB9D1374AEEA28E27B">
    <w:name w:val="FE0D0453DDBA40CB9D1374AEEA28E2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0785A-AA40-40B3-A485-D08C5CF68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V12 October 2018 (1)</Template>
  <TotalTime>22</TotalTime>
  <Pages>6</Pages>
  <Words>2133</Words>
  <Characters>12162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Harris</dc:creator>
  <cp:lastModifiedBy>Karen Harris</cp:lastModifiedBy>
  <cp:revision>23</cp:revision>
  <cp:lastPrinted>2018-11-25T23:06:00Z</cp:lastPrinted>
  <dcterms:created xsi:type="dcterms:W3CDTF">2019-02-07T22:32:00Z</dcterms:created>
  <dcterms:modified xsi:type="dcterms:W3CDTF">2019-02-08T05:35:00Z</dcterms:modified>
</cp:coreProperties>
</file>